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4762"/>
        <w:gridCol w:w="4763"/>
      </w:tblGrid>
      <w:tr w:rsidR="00256671" w:rsidTr="00BB62F8">
        <w:tc>
          <w:tcPr>
            <w:tcW w:w="4762" w:type="dxa"/>
            <w:tcBorders>
              <w:right w:val="single" w:sz="4" w:space="0" w:color="FFFFFF" w:themeColor="background1"/>
            </w:tcBorders>
            <w:shd w:val="clear" w:color="auto" w:fill="595959"/>
          </w:tcPr>
          <w:p w:rsidR="00256671" w:rsidRDefault="00256671" w:rsidP="00BB62F8">
            <w:pPr>
              <w:pStyle w:val="TabellentiteloNr"/>
            </w:pPr>
            <w:r>
              <w:t xml:space="preserve">Chemie Klasse 7 </w:t>
            </w:r>
          </w:p>
        </w:tc>
        <w:tc>
          <w:tcPr>
            <w:tcW w:w="4763" w:type="dxa"/>
            <w:tcBorders>
              <w:left w:val="single" w:sz="4" w:space="0" w:color="FFFFFF" w:themeColor="background1"/>
            </w:tcBorders>
            <w:shd w:val="clear" w:color="auto" w:fill="595959"/>
          </w:tcPr>
          <w:p w:rsidR="00256671" w:rsidRDefault="00256671" w:rsidP="00BB62F8">
            <w:pPr>
              <w:pStyle w:val="TabellentiteloNr"/>
            </w:pPr>
            <w:r>
              <w:t>Thema der Reihe: Stoffeigenschaften</w:t>
            </w:r>
          </w:p>
        </w:tc>
      </w:tr>
      <w:tr w:rsidR="00256671" w:rsidTr="00BB62F8">
        <w:tc>
          <w:tcPr>
            <w:tcW w:w="9525" w:type="dxa"/>
            <w:gridSpan w:val="2"/>
            <w:tcBorders>
              <w:bottom w:val="single" w:sz="4" w:space="0" w:color="auto"/>
            </w:tcBorders>
            <w:shd w:val="clear" w:color="auto" w:fill="FFFFFF" w:themeFill="background1"/>
          </w:tcPr>
          <w:p w:rsidR="00256671" w:rsidRPr="002D7F72" w:rsidRDefault="00256671" w:rsidP="00256671">
            <w:pPr>
              <w:pStyle w:val="berschrift2"/>
              <w:outlineLvl w:val="1"/>
            </w:pPr>
            <w:r w:rsidRPr="002D7F72">
              <w:t>Station</w:t>
            </w:r>
            <w:r>
              <w:t xml:space="preserve"> 1: Lösen von Stoffen</w:t>
            </w:r>
          </w:p>
        </w:tc>
      </w:tr>
      <w:tr w:rsidR="00256671" w:rsidTr="00DA24D3">
        <w:tc>
          <w:tcPr>
            <w:tcW w:w="9525" w:type="dxa"/>
            <w:gridSpan w:val="2"/>
            <w:tcBorders>
              <w:top w:val="single" w:sz="4" w:space="0" w:color="auto"/>
              <w:bottom w:val="single" w:sz="4" w:space="0" w:color="auto"/>
            </w:tcBorders>
            <w:shd w:val="clear" w:color="auto" w:fill="FFFFFF" w:themeFill="background1"/>
          </w:tcPr>
          <w:p w:rsidR="00256671" w:rsidRDefault="00256671" w:rsidP="00BB62F8">
            <w:pPr>
              <w:pStyle w:val="Tabellentextfett"/>
            </w:pPr>
            <w:r>
              <w:t>Infos zum Thema:</w:t>
            </w:r>
            <w:r>
              <w:rPr>
                <w:lang w:eastAsia="de-DE"/>
              </w:rPr>
              <w:t xml:space="preserve"> </w:t>
            </w:r>
          </w:p>
          <w:p w:rsidR="00256671" w:rsidRDefault="003771EB" w:rsidP="006A1BFB">
            <w:pPr>
              <w:pStyle w:val="TabellentextStandard"/>
            </w:pPr>
            <w:r>
              <w:t xml:space="preserve">Viele Stoffe lösen sich in Wasser, wie z. B. Kochsalz und Zucker (s. </w:t>
            </w:r>
            <w:r w:rsidR="006A1BFB">
              <w:t xml:space="preserve">linke </w:t>
            </w:r>
            <w:r>
              <w:t xml:space="preserve">Abb.). Allerdings gibt es auch Stoffe, die sich nicht in Wasser lösen lassen. Zu diesen Stoffen gehört zum Beispiel Mehl (s. </w:t>
            </w:r>
            <w:r w:rsidR="006A1BFB">
              <w:t xml:space="preserve">rechte </w:t>
            </w:r>
            <w:r>
              <w:t>Abb.). Die Löslichkeit ist somit eine wichtige Stoffeigenschaft.</w:t>
            </w:r>
            <w:r w:rsidR="00256671">
              <w:t xml:space="preserve"> </w:t>
            </w:r>
          </w:p>
          <w:p w:rsidR="00256671" w:rsidRPr="005224B9" w:rsidRDefault="00256671" w:rsidP="00BB62F8">
            <w:pPr>
              <w:pStyle w:val="Abstandszeile"/>
            </w:pPr>
          </w:p>
          <w:p w:rsidR="003771EB" w:rsidRDefault="003771EB" w:rsidP="003771EB">
            <w:pPr>
              <w:pStyle w:val="Tabellentextfett"/>
            </w:pPr>
            <w:r>
              <w:t>Zusatz-Information:</w:t>
            </w:r>
          </w:p>
          <w:p w:rsidR="00256671" w:rsidRDefault="003771EB" w:rsidP="003771EB">
            <w:pPr>
              <w:pStyle w:val="TabellentextStandard"/>
              <w:rPr>
                <w:rFonts w:ascii="DGUVMeta-Bold" w:hAnsi="DGUVMeta-Bold" w:cs="DGUVMeta-Bold"/>
                <w:b/>
                <w:bCs/>
              </w:rPr>
            </w:pPr>
            <w:r>
              <w:t xml:space="preserve">Wenn du beim Lösen eines Stoffs einen nicht weiter löslichen Rückstand am Boden erkennen kannst, spricht man von einer </w:t>
            </w:r>
            <w:r>
              <w:rPr>
                <w:rFonts w:ascii="DGUVMeta-Bold" w:hAnsi="DGUVMeta-Bold" w:cs="DGUVMeta-Bold"/>
                <w:b/>
                <w:bCs/>
              </w:rPr>
              <w:t>gesättigten Lösung</w:t>
            </w:r>
            <w:r>
              <w:t xml:space="preserve">. Es kann nicht noch mehr von diesem Stoff in dem Lösemittel (meistens Wasser) gelöst werden. Wenn du trotzdem noch mehr von dem Stoff in das Lösemittel gibst, sinkt dieser zum Boden des Gefäßes und bleibt dort ebenfalls als </w:t>
            </w:r>
            <w:r>
              <w:rPr>
                <w:rFonts w:ascii="DGUVMeta-Bold" w:hAnsi="DGUVMeta-Bold" w:cs="DGUVMeta-Bold"/>
                <w:b/>
                <w:bCs/>
              </w:rPr>
              <w:t>Rückstand am Gefäßboden.</w:t>
            </w:r>
          </w:p>
          <w:p w:rsidR="003771EB" w:rsidRDefault="003771EB" w:rsidP="003771EB">
            <w:pPr>
              <w:pStyle w:val="Abstandszeile"/>
            </w:pPr>
          </w:p>
          <w:p w:rsidR="003771EB" w:rsidRDefault="006A1BFB" w:rsidP="003771EB">
            <w:pPr>
              <w:pStyle w:val="Grafiklinks"/>
            </w:pPr>
            <w:r>
              <w:rPr>
                <w:lang w:eastAsia="de-DE"/>
              </w:rPr>
              <w:drawing>
                <wp:inline distT="0" distB="0" distL="0" distR="0" wp14:anchorId="0F8B641E" wp14:editId="718C7E21">
                  <wp:extent cx="1122918" cy="842400"/>
                  <wp:effectExtent l="0" t="0" r="1270" b="0"/>
                  <wp:docPr id="29" name="Grafik 29" descr="W:\Abteilung 5\52\523\Chemie\Gemeinsames Lernen im Chemieunterricht\Bilder für Handreichung UK\07 Beispiele für Unterrichtsvorhaben\Erlenmeyerkolb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bteilung 5\52\523\Chemie\Gemeinsames Lernen im Chemieunterricht\Bilder für Handreichung UK\07 Beispiele für Unterrichtsvorhaben\Erlenmeyerkolbe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918" cy="842400"/>
                          </a:xfrm>
                          <a:prstGeom prst="rect">
                            <a:avLst/>
                          </a:prstGeom>
                          <a:noFill/>
                          <a:ln>
                            <a:noFill/>
                          </a:ln>
                        </pic:spPr>
                      </pic:pic>
                    </a:graphicData>
                  </a:graphic>
                </wp:inline>
              </w:drawing>
            </w:r>
            <w:r>
              <w:t xml:space="preserve">  </w:t>
            </w:r>
            <w:r w:rsidR="003771EB">
              <w:rPr>
                <w:lang w:eastAsia="de-DE"/>
              </w:rPr>
              <w:drawing>
                <wp:inline distT="0" distB="0" distL="0" distR="0" wp14:anchorId="57329134" wp14:editId="49F95540">
                  <wp:extent cx="1122918" cy="842400"/>
                  <wp:effectExtent l="0" t="0" r="1270" b="0"/>
                  <wp:docPr id="28" name="Grafik 28" descr="W:\Abteilung 5\52\523\Chemie\Gemeinsames Lernen im Chemieunterricht\Bilder für Handreichung UK\07 Beispiele für Unterrichtsvorhaben\Erlenmeyerkolb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bteilung 5\52\523\Chemie\Gemeinsames Lernen im Chemieunterricht\Bilder für Handreichung UK\07 Beispiele für Unterrichtsvorhaben\Erlenmeyerkolbe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918" cy="842400"/>
                          </a:xfrm>
                          <a:prstGeom prst="rect">
                            <a:avLst/>
                          </a:prstGeom>
                          <a:noFill/>
                          <a:ln>
                            <a:noFill/>
                          </a:ln>
                        </pic:spPr>
                      </pic:pic>
                    </a:graphicData>
                  </a:graphic>
                </wp:inline>
              </w:drawing>
            </w:r>
          </w:p>
          <w:p w:rsidR="003771EB" w:rsidRDefault="003771EB" w:rsidP="003771EB">
            <w:pPr>
              <w:pStyle w:val="Abstandszeile"/>
            </w:pPr>
          </w:p>
        </w:tc>
      </w:tr>
      <w:tr w:rsidR="00256671" w:rsidTr="003771EB">
        <w:tc>
          <w:tcPr>
            <w:tcW w:w="9525" w:type="dxa"/>
            <w:gridSpan w:val="2"/>
            <w:tcBorders>
              <w:top w:val="single" w:sz="4" w:space="0" w:color="auto"/>
            </w:tcBorders>
            <w:shd w:val="clear" w:color="auto" w:fill="FFFFFF" w:themeFill="background1"/>
          </w:tcPr>
          <w:p w:rsidR="00256671" w:rsidRDefault="00256671" w:rsidP="00BB62F8">
            <w:pPr>
              <w:pStyle w:val="Tabellentextfett"/>
            </w:pPr>
            <w:r>
              <w:t>Versuchsmaterialien:</w:t>
            </w:r>
          </w:p>
        </w:tc>
      </w:tr>
      <w:tr w:rsidR="00256671" w:rsidTr="00DA24D3">
        <w:tc>
          <w:tcPr>
            <w:tcW w:w="9525" w:type="dxa"/>
            <w:gridSpan w:val="2"/>
            <w:shd w:val="clear" w:color="auto" w:fill="FFFFFF" w:themeFill="background1"/>
          </w:tcPr>
          <w:p w:rsidR="00256671" w:rsidRDefault="003771EB" w:rsidP="006A1BFB">
            <w:pPr>
              <w:pStyle w:val="TabellentextStandard"/>
            </w:pPr>
            <w:r>
              <w:t>5 Reagenzgläser (RG) mit den unbekannten Stoffen im Reagenzglasgestell, Spatel, Messzylinder</w:t>
            </w:r>
            <w:r w:rsidR="006A1BFB">
              <w:t> </w:t>
            </w:r>
            <w:r>
              <w:t>(10 ml), 5 leere RG, Stopfen</w:t>
            </w:r>
          </w:p>
        </w:tc>
      </w:tr>
      <w:tr w:rsidR="00256671" w:rsidTr="00BB62F8">
        <w:trPr>
          <w:trHeight w:hRule="exact" w:val="284"/>
        </w:trPr>
        <w:tc>
          <w:tcPr>
            <w:tcW w:w="9525" w:type="dxa"/>
            <w:gridSpan w:val="2"/>
            <w:shd w:val="clear" w:color="auto" w:fill="FFFFFF" w:themeFill="background1"/>
            <w:vAlign w:val="center"/>
          </w:tcPr>
          <w:p w:rsidR="00256671" w:rsidRPr="00924BA7" w:rsidRDefault="00256671" w:rsidP="00BB62F8">
            <w:pPr>
              <w:pStyle w:val="Abstandszeile"/>
            </w:pPr>
          </w:p>
        </w:tc>
      </w:tr>
      <w:tr w:rsidR="00256671" w:rsidRPr="00B802BD" w:rsidTr="00BB62F8">
        <w:tc>
          <w:tcPr>
            <w:tcW w:w="9525" w:type="dxa"/>
            <w:gridSpan w:val="2"/>
            <w:shd w:val="clear" w:color="auto" w:fill="FFFFFF" w:themeFill="background1"/>
          </w:tcPr>
          <w:p w:rsidR="00256671" w:rsidRPr="00B802BD" w:rsidRDefault="00256671" w:rsidP="00BB62F8">
            <w:pPr>
              <w:pStyle w:val="Tabellentextfett"/>
            </w:pPr>
            <w:r w:rsidRPr="00B802BD">
              <w:t>Versuchsdurchführung:</w:t>
            </w:r>
          </w:p>
          <w:p w:rsidR="00256671" w:rsidRDefault="003771EB" w:rsidP="003771EB">
            <w:pPr>
              <w:pStyle w:val="TabellentextStandard"/>
            </w:pPr>
            <w:r>
              <w:t>Gib zwei Spatelspitzen von Stoff A in ein leeres RG und fülle es mit 5 ml Wasser auf. Verschließe das RG mit dem Stopfen und schüttele es vorsichtig. Beobachte, ob sich der Stoff in Wasser löst oder nicht. Notiere das Ergebnis in der Tabelle auf deinem Arbeitsblatt.</w:t>
            </w:r>
          </w:p>
          <w:p w:rsidR="00256671" w:rsidRPr="005224B9" w:rsidRDefault="00256671" w:rsidP="00BB62F8">
            <w:pPr>
              <w:pStyle w:val="Abstandszeile"/>
            </w:pPr>
          </w:p>
          <w:p w:rsidR="00256671" w:rsidRDefault="00256671" w:rsidP="00BB62F8">
            <w:pPr>
              <w:pStyle w:val="Tabellentextfett"/>
            </w:pPr>
            <w:r>
              <w:t>Aufgabe:</w:t>
            </w:r>
          </w:p>
          <w:p w:rsidR="00256671" w:rsidRPr="00B802BD" w:rsidRDefault="003771EB" w:rsidP="003771EB">
            <w:pPr>
              <w:pStyle w:val="TabellentextStandard"/>
            </w:pPr>
            <w:r>
              <w:t>Führe mit den Stoffen B – E den Versuch zur Löslichkeit durch. Trage deine Beobachtungen ein. Verwende die Begriffe „sehr gut“, „gut“, „mittelmäßig“, „schlecht“ oder „gar nicht“ löslich.</w:t>
            </w:r>
          </w:p>
        </w:tc>
      </w:tr>
    </w:tbl>
    <w:p w:rsidR="00256671" w:rsidRPr="005224B9" w:rsidRDefault="00256671" w:rsidP="00256671">
      <w:pPr>
        <w:rPr>
          <w:sz w:val="10"/>
        </w:rPr>
      </w:pPr>
    </w:p>
    <w:p w:rsidR="003771EB" w:rsidRDefault="003771EB" w:rsidP="00BB62F8">
      <w:pPr>
        <w:pStyle w:val="TabellentiteloNr"/>
        <w:sectPr w:rsidR="003771EB" w:rsidSect="000F3421">
          <w:headerReference w:type="default" r:id="rId1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2093"/>
        <w:gridCol w:w="850"/>
        <w:gridCol w:w="993"/>
        <w:gridCol w:w="826"/>
        <w:gridCol w:w="166"/>
        <w:gridCol w:w="992"/>
        <w:gridCol w:w="884"/>
        <w:gridCol w:w="108"/>
        <w:gridCol w:w="1026"/>
        <w:gridCol w:w="1587"/>
      </w:tblGrid>
      <w:tr w:rsidR="003771EB" w:rsidTr="00BB62F8">
        <w:tc>
          <w:tcPr>
            <w:tcW w:w="4762" w:type="dxa"/>
            <w:gridSpan w:val="4"/>
            <w:tcBorders>
              <w:right w:val="single" w:sz="4" w:space="0" w:color="FFFFFF" w:themeColor="background1"/>
            </w:tcBorders>
            <w:shd w:val="clear" w:color="auto" w:fill="595959"/>
          </w:tcPr>
          <w:p w:rsidR="003771EB" w:rsidRDefault="003771EB" w:rsidP="00BB62F8">
            <w:pPr>
              <w:pStyle w:val="TabellentiteloNr"/>
            </w:pPr>
            <w:r>
              <w:lastRenderedPageBreak/>
              <w:t xml:space="preserve">Chemie Klasse 7 </w:t>
            </w:r>
          </w:p>
        </w:tc>
        <w:tc>
          <w:tcPr>
            <w:tcW w:w="4763" w:type="dxa"/>
            <w:gridSpan w:val="6"/>
            <w:tcBorders>
              <w:left w:val="single" w:sz="4" w:space="0" w:color="FFFFFF" w:themeColor="background1"/>
            </w:tcBorders>
            <w:shd w:val="clear" w:color="auto" w:fill="595959"/>
          </w:tcPr>
          <w:p w:rsidR="003771EB" w:rsidRDefault="003771EB" w:rsidP="00BB62F8">
            <w:pPr>
              <w:pStyle w:val="TabellentiteloNr"/>
            </w:pPr>
            <w:r>
              <w:t>Thema der Reihe: Stoffeigenschaften</w:t>
            </w:r>
          </w:p>
        </w:tc>
      </w:tr>
      <w:tr w:rsidR="003771EB" w:rsidTr="00BB62F8">
        <w:tc>
          <w:tcPr>
            <w:tcW w:w="9525" w:type="dxa"/>
            <w:gridSpan w:val="10"/>
            <w:tcBorders>
              <w:bottom w:val="single" w:sz="4" w:space="0" w:color="auto"/>
            </w:tcBorders>
            <w:shd w:val="clear" w:color="auto" w:fill="FFFFFF" w:themeFill="background1"/>
          </w:tcPr>
          <w:p w:rsidR="003771EB" w:rsidRPr="002D7F72" w:rsidRDefault="003771EB" w:rsidP="00BB62F8">
            <w:pPr>
              <w:pStyle w:val="berschrift2"/>
              <w:outlineLvl w:val="1"/>
            </w:pPr>
            <w:r w:rsidRPr="002D7F72">
              <w:t>Station</w:t>
            </w:r>
            <w:r>
              <w:t xml:space="preserve"> 1: Lösen von Stoffen</w:t>
            </w:r>
          </w:p>
        </w:tc>
      </w:tr>
      <w:tr w:rsidR="003771EB" w:rsidTr="00DA24D3">
        <w:tc>
          <w:tcPr>
            <w:tcW w:w="9525" w:type="dxa"/>
            <w:gridSpan w:val="10"/>
            <w:tcBorders>
              <w:top w:val="single" w:sz="4" w:space="0" w:color="auto"/>
              <w:bottom w:val="single" w:sz="4" w:space="0" w:color="auto"/>
            </w:tcBorders>
            <w:shd w:val="clear" w:color="auto" w:fill="FFFFFF" w:themeFill="background1"/>
          </w:tcPr>
          <w:p w:rsidR="003771EB" w:rsidRDefault="003771EB" w:rsidP="00BB62F8">
            <w:pPr>
              <w:pStyle w:val="Tabellentextfett"/>
            </w:pPr>
            <w:r>
              <w:t>Infos zum Thema:</w:t>
            </w:r>
            <w:r>
              <w:rPr>
                <w:lang w:eastAsia="de-DE"/>
              </w:rPr>
              <w:t xml:space="preserve"> </w:t>
            </w:r>
          </w:p>
          <w:p w:rsidR="003771EB" w:rsidRPr="003771EB" w:rsidRDefault="003771EB" w:rsidP="003771EB">
            <w:pPr>
              <w:pStyle w:val="Aufzhlungszeichen"/>
              <w:rPr>
                <w:rFonts w:ascii="DGUVMeta-Normal" w:hAnsi="DGUVMeta-Normal" w:cs="DGUVMeta-Normal"/>
                <w:color w:val="575756"/>
                <w:sz w:val="21"/>
                <w:szCs w:val="21"/>
              </w:rPr>
            </w:pPr>
            <w:r>
              <w:t xml:space="preserve">Viele Stoffe lösen sich in Wasser, wie z. B. Kochsalz und Zucker. Sie sind dann nicht mehr zu </w:t>
            </w:r>
            <w:r w:rsidRPr="003771EB">
              <w:rPr>
                <w:rFonts w:ascii="DGUVMeta-Normal" w:hAnsi="DGUVMeta-Normal" w:cs="DGUVMeta-Normal"/>
                <w:color w:val="575756"/>
                <w:sz w:val="21"/>
                <w:szCs w:val="21"/>
              </w:rPr>
              <w:t>erkennen (links im Bild).</w:t>
            </w:r>
          </w:p>
          <w:p w:rsidR="003771EB" w:rsidRDefault="003771EB" w:rsidP="003771EB">
            <w:pPr>
              <w:pStyle w:val="Aufzhlungszeichen"/>
            </w:pPr>
            <w:r>
              <w:t>Es gibt aber auch Stoffe, die sich nicht in Wasser lösen lassen, z. B. Mehl (rechts im Bild).</w:t>
            </w:r>
          </w:p>
          <w:p w:rsidR="003771EB" w:rsidRDefault="003771EB" w:rsidP="003771EB">
            <w:pPr>
              <w:pStyle w:val="Aufzhlungszeichen"/>
              <w:rPr>
                <w:rFonts w:ascii="DGUVMeta-Bold" w:hAnsi="DGUVMeta-Bold" w:cs="DGUVMeta-Bold"/>
                <w:b/>
                <w:bCs/>
              </w:rPr>
            </w:pPr>
            <w:r>
              <w:t>Die Löslichkeit ist somit eine wichtige Stoffeigenschaft.</w:t>
            </w:r>
          </w:p>
          <w:p w:rsidR="003771EB" w:rsidRDefault="003771EB" w:rsidP="00BB62F8">
            <w:pPr>
              <w:pStyle w:val="Abstandszeile"/>
            </w:pPr>
          </w:p>
          <w:p w:rsidR="003771EB" w:rsidRDefault="006A1BFB" w:rsidP="00BB62F8">
            <w:pPr>
              <w:pStyle w:val="Grafiklinks"/>
            </w:pPr>
            <w:r>
              <w:rPr>
                <w:lang w:eastAsia="de-DE"/>
              </w:rPr>
              <w:drawing>
                <wp:inline distT="0" distB="0" distL="0" distR="0" wp14:anchorId="5978F99A" wp14:editId="110C5BE5">
                  <wp:extent cx="1122918" cy="842400"/>
                  <wp:effectExtent l="0" t="0" r="1270" b="0"/>
                  <wp:docPr id="35" name="Grafik 35" descr="W:\Abteilung 5\52\523\Chemie\Gemeinsames Lernen im Chemieunterricht\Bilder für Handreichung UK\07 Beispiele für Unterrichtsvorhaben\Erlenmeyerkolb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bteilung 5\52\523\Chemie\Gemeinsames Lernen im Chemieunterricht\Bilder für Handreichung UK\07 Beispiele für Unterrichtsvorhaben\Erlenmeyerkolbe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918" cy="842400"/>
                          </a:xfrm>
                          <a:prstGeom prst="rect">
                            <a:avLst/>
                          </a:prstGeom>
                          <a:noFill/>
                          <a:ln>
                            <a:noFill/>
                          </a:ln>
                        </pic:spPr>
                      </pic:pic>
                    </a:graphicData>
                  </a:graphic>
                </wp:inline>
              </w:drawing>
            </w:r>
            <w:r>
              <w:t xml:space="preserve">  </w:t>
            </w:r>
            <w:r w:rsidR="003771EB">
              <w:rPr>
                <w:lang w:eastAsia="de-DE"/>
              </w:rPr>
              <w:drawing>
                <wp:inline distT="0" distB="0" distL="0" distR="0" wp14:anchorId="3005F62F" wp14:editId="6FC230B4">
                  <wp:extent cx="1122918" cy="842400"/>
                  <wp:effectExtent l="0" t="0" r="1270" b="0"/>
                  <wp:docPr id="34" name="Grafik 34" descr="W:\Abteilung 5\52\523\Chemie\Gemeinsames Lernen im Chemieunterricht\Bilder für Handreichung UK\07 Beispiele für Unterrichtsvorhaben\Erlenmeyerkolb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bteilung 5\52\523\Chemie\Gemeinsames Lernen im Chemieunterricht\Bilder für Handreichung UK\07 Beispiele für Unterrichtsvorhaben\Erlenmeyerkolbe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918" cy="842400"/>
                          </a:xfrm>
                          <a:prstGeom prst="rect">
                            <a:avLst/>
                          </a:prstGeom>
                          <a:noFill/>
                          <a:ln>
                            <a:noFill/>
                          </a:ln>
                        </pic:spPr>
                      </pic:pic>
                    </a:graphicData>
                  </a:graphic>
                </wp:inline>
              </w:drawing>
            </w:r>
          </w:p>
          <w:p w:rsidR="003771EB" w:rsidRDefault="003771EB" w:rsidP="00BB62F8">
            <w:pPr>
              <w:pStyle w:val="Abstandszeile"/>
            </w:pPr>
          </w:p>
        </w:tc>
      </w:tr>
      <w:tr w:rsidR="003771EB" w:rsidTr="00BB62F8">
        <w:tc>
          <w:tcPr>
            <w:tcW w:w="9525" w:type="dxa"/>
            <w:gridSpan w:val="10"/>
            <w:tcBorders>
              <w:top w:val="single" w:sz="4" w:space="0" w:color="auto"/>
            </w:tcBorders>
            <w:shd w:val="clear" w:color="auto" w:fill="FFFFFF" w:themeFill="background1"/>
          </w:tcPr>
          <w:p w:rsidR="003771EB" w:rsidRDefault="003771EB" w:rsidP="00BB62F8">
            <w:pPr>
              <w:pStyle w:val="Tabellentextfett"/>
            </w:pPr>
            <w:r>
              <w:t>Versuchsmaterialien:</w:t>
            </w:r>
          </w:p>
        </w:tc>
      </w:tr>
      <w:tr w:rsidR="00F55FF1" w:rsidTr="00F55FF1">
        <w:trPr>
          <w:trHeight w:val="1531"/>
        </w:trPr>
        <w:tc>
          <w:tcPr>
            <w:tcW w:w="2093" w:type="dxa"/>
            <w:shd w:val="clear" w:color="auto" w:fill="FFFFFF" w:themeFill="background1"/>
            <w:vAlign w:val="center"/>
          </w:tcPr>
          <w:p w:rsidR="00F55FF1" w:rsidRPr="008356D4" w:rsidRDefault="00F55FF1" w:rsidP="00F55FF1">
            <w:pPr>
              <w:pStyle w:val="Grafiklinks"/>
              <w:jc w:val="center"/>
            </w:pPr>
            <w:r w:rsidRPr="008356D4">
              <w:rPr>
                <w:lang w:eastAsia="de-DE"/>
              </w:rPr>
              <w:drawing>
                <wp:inline distT="0" distB="0" distL="0" distR="0" wp14:anchorId="074C3005" wp14:editId="10DADECD">
                  <wp:extent cx="1019975" cy="1044000"/>
                  <wp:effectExtent l="0" t="0" r="889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G_unbekannter-weisser-stof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975" cy="1044000"/>
                          </a:xfrm>
                          <a:prstGeom prst="rect">
                            <a:avLst/>
                          </a:prstGeom>
                        </pic:spPr>
                      </pic:pic>
                    </a:graphicData>
                  </a:graphic>
                </wp:inline>
              </w:drawing>
            </w:r>
          </w:p>
        </w:tc>
        <w:tc>
          <w:tcPr>
            <w:tcW w:w="1843" w:type="dxa"/>
            <w:gridSpan w:val="2"/>
            <w:shd w:val="clear" w:color="auto" w:fill="FFFFFF" w:themeFill="background1"/>
          </w:tcPr>
          <w:p w:rsidR="00F55FF1" w:rsidRDefault="00F55FF1" w:rsidP="00BB62F8">
            <w:pPr>
              <w:pStyle w:val="Tabellentext20ptvor"/>
            </w:pPr>
            <w:r w:rsidRPr="00B802BD">
              <w:t>3 Reagenzgläser (RG) mit den unbekannten Stoffen</w:t>
            </w:r>
          </w:p>
        </w:tc>
        <w:tc>
          <w:tcPr>
            <w:tcW w:w="992" w:type="dxa"/>
            <w:gridSpan w:val="2"/>
            <w:shd w:val="clear" w:color="auto" w:fill="FFFFFF" w:themeFill="background1"/>
            <w:vAlign w:val="center"/>
          </w:tcPr>
          <w:p w:rsidR="00F55FF1" w:rsidRPr="008356D4" w:rsidRDefault="00F55FF1" w:rsidP="00F55FF1">
            <w:pPr>
              <w:pStyle w:val="Grafiklinks"/>
              <w:jc w:val="center"/>
            </w:pPr>
            <w:r>
              <w:rPr>
                <w:lang w:eastAsia="de-DE"/>
              </w:rPr>
              <w:drawing>
                <wp:inline distT="0" distB="0" distL="0" distR="0" wp14:anchorId="58DC702C" wp14:editId="1BC822BA">
                  <wp:extent cx="377763" cy="1206110"/>
                  <wp:effectExtent l="0" t="0" r="381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Messzylin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608" cy="1208808"/>
                          </a:xfrm>
                          <a:prstGeom prst="rect">
                            <a:avLst/>
                          </a:prstGeom>
                        </pic:spPr>
                      </pic:pic>
                    </a:graphicData>
                  </a:graphic>
                </wp:inline>
              </w:drawing>
            </w:r>
          </w:p>
        </w:tc>
        <w:tc>
          <w:tcPr>
            <w:tcW w:w="1876" w:type="dxa"/>
            <w:gridSpan w:val="2"/>
            <w:shd w:val="clear" w:color="auto" w:fill="FFFFFF" w:themeFill="background1"/>
          </w:tcPr>
          <w:p w:rsidR="00F55FF1" w:rsidRDefault="00F55FF1" w:rsidP="006A1BFB">
            <w:pPr>
              <w:pStyle w:val="Tabellentext20ptvor"/>
            </w:pPr>
            <w:r>
              <w:t>Messzylinder</w:t>
            </w:r>
            <w:r w:rsidR="006A1BFB">
              <w:t xml:space="preserve"> (10 ml)</w:t>
            </w:r>
          </w:p>
        </w:tc>
        <w:tc>
          <w:tcPr>
            <w:tcW w:w="1134" w:type="dxa"/>
            <w:gridSpan w:val="2"/>
            <w:shd w:val="clear" w:color="auto" w:fill="FFFFFF" w:themeFill="background1"/>
            <w:vAlign w:val="center"/>
          </w:tcPr>
          <w:p w:rsidR="00F55FF1" w:rsidRDefault="00F55FF1" w:rsidP="00BB62F8">
            <w:pPr>
              <w:pStyle w:val="Grafiklinks"/>
            </w:pPr>
          </w:p>
        </w:tc>
        <w:tc>
          <w:tcPr>
            <w:tcW w:w="1587" w:type="dxa"/>
            <w:shd w:val="clear" w:color="auto" w:fill="FFFFFF" w:themeFill="background1"/>
          </w:tcPr>
          <w:p w:rsidR="00F55FF1" w:rsidRDefault="00F55FF1" w:rsidP="00BB62F8">
            <w:pPr>
              <w:pStyle w:val="Tabellentext20ptvor"/>
            </w:pPr>
          </w:p>
        </w:tc>
      </w:tr>
      <w:tr w:rsidR="00F55FF1" w:rsidRPr="00924BA7" w:rsidTr="00BB62F8">
        <w:trPr>
          <w:trHeight w:hRule="exact" w:val="284"/>
        </w:trPr>
        <w:tc>
          <w:tcPr>
            <w:tcW w:w="9525" w:type="dxa"/>
            <w:gridSpan w:val="10"/>
            <w:shd w:val="clear" w:color="auto" w:fill="FFFFFF" w:themeFill="background1"/>
          </w:tcPr>
          <w:p w:rsidR="00F55FF1" w:rsidRPr="00924BA7" w:rsidRDefault="00F55FF1" w:rsidP="00BB62F8">
            <w:pPr>
              <w:pStyle w:val="TabellentextStandard"/>
            </w:pPr>
          </w:p>
        </w:tc>
      </w:tr>
      <w:tr w:rsidR="00F55FF1" w:rsidRPr="009B5940" w:rsidTr="00F55FF1">
        <w:tc>
          <w:tcPr>
            <w:tcW w:w="2093" w:type="dxa"/>
            <w:shd w:val="clear" w:color="auto" w:fill="FFFFFF" w:themeFill="background1"/>
            <w:vAlign w:val="center"/>
          </w:tcPr>
          <w:p w:rsidR="00F55FF1" w:rsidRPr="008356D4" w:rsidRDefault="00F55FF1" w:rsidP="00F55FF1">
            <w:pPr>
              <w:pStyle w:val="Grafiklinks"/>
              <w:jc w:val="center"/>
            </w:pPr>
            <w:r w:rsidRPr="008356D4">
              <w:rPr>
                <w:lang w:eastAsia="de-DE"/>
              </w:rPr>
              <w:drawing>
                <wp:inline distT="0" distB="0" distL="0" distR="0" wp14:anchorId="03AF5C3A" wp14:editId="7971C7B4">
                  <wp:extent cx="1055132" cy="1080000"/>
                  <wp:effectExtent l="0" t="0" r="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G_le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5132" cy="1080000"/>
                          </a:xfrm>
                          <a:prstGeom prst="rect">
                            <a:avLst/>
                          </a:prstGeom>
                        </pic:spPr>
                      </pic:pic>
                    </a:graphicData>
                  </a:graphic>
                </wp:inline>
              </w:drawing>
            </w:r>
          </w:p>
        </w:tc>
        <w:tc>
          <w:tcPr>
            <w:tcW w:w="850" w:type="dxa"/>
            <w:shd w:val="clear" w:color="auto" w:fill="FFFFFF" w:themeFill="background1"/>
          </w:tcPr>
          <w:p w:rsidR="00F55FF1" w:rsidRDefault="00F55FF1" w:rsidP="00BD0A19">
            <w:pPr>
              <w:pStyle w:val="Tabellentext20ptvor"/>
            </w:pPr>
            <w:r>
              <w:t>3 leere RG</w:t>
            </w:r>
          </w:p>
        </w:tc>
        <w:tc>
          <w:tcPr>
            <w:tcW w:w="1985" w:type="dxa"/>
            <w:gridSpan w:val="3"/>
            <w:shd w:val="clear" w:color="auto" w:fill="FFFFFF" w:themeFill="background1"/>
            <w:vAlign w:val="center"/>
          </w:tcPr>
          <w:p w:rsidR="00F55FF1" w:rsidRDefault="00F55FF1" w:rsidP="00F55FF1">
            <w:pPr>
              <w:pStyle w:val="Tabellentext20ptvor"/>
              <w:jc w:val="center"/>
            </w:pPr>
            <w:r>
              <w:rPr>
                <w:noProof/>
                <w:lang w:eastAsia="de-DE"/>
              </w:rPr>
              <w:drawing>
                <wp:inline distT="0" distB="0" distL="0" distR="0" wp14:anchorId="1D072BCB" wp14:editId="3727D7B3">
                  <wp:extent cx="1123315" cy="786765"/>
                  <wp:effectExtent l="0" t="0" r="63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Spat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3315" cy="786765"/>
                          </a:xfrm>
                          <a:prstGeom prst="rect">
                            <a:avLst/>
                          </a:prstGeom>
                        </pic:spPr>
                      </pic:pic>
                    </a:graphicData>
                  </a:graphic>
                </wp:inline>
              </w:drawing>
            </w:r>
          </w:p>
        </w:tc>
        <w:tc>
          <w:tcPr>
            <w:tcW w:w="992" w:type="dxa"/>
            <w:shd w:val="clear" w:color="auto" w:fill="FFFFFF" w:themeFill="background1"/>
          </w:tcPr>
          <w:p w:rsidR="00F55FF1" w:rsidRPr="008356D4" w:rsidRDefault="00F55FF1" w:rsidP="00F55FF1">
            <w:pPr>
              <w:pStyle w:val="Tabellentext20ptvor"/>
            </w:pPr>
            <w:r>
              <w:t>Spatel</w:t>
            </w:r>
          </w:p>
        </w:tc>
        <w:tc>
          <w:tcPr>
            <w:tcW w:w="992" w:type="dxa"/>
            <w:gridSpan w:val="2"/>
            <w:shd w:val="clear" w:color="auto" w:fill="FFFFFF" w:themeFill="background1"/>
            <w:vAlign w:val="center"/>
          </w:tcPr>
          <w:p w:rsidR="00F55FF1" w:rsidRPr="008356D4" w:rsidRDefault="00F55FF1" w:rsidP="00F55FF1">
            <w:pPr>
              <w:pStyle w:val="Verdichtet"/>
              <w:jc w:val="center"/>
            </w:pPr>
            <w:r w:rsidRPr="008356D4">
              <w:rPr>
                <w:lang w:eastAsia="de-DE"/>
              </w:rPr>
              <w:drawing>
                <wp:inline distT="0" distB="0" distL="0" distR="0" wp14:anchorId="0867C7F8" wp14:editId="106F2055">
                  <wp:extent cx="338966" cy="434670"/>
                  <wp:effectExtent l="0" t="0" r="4445" b="381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448" cy="440417"/>
                          </a:xfrm>
                          <a:prstGeom prst="rect">
                            <a:avLst/>
                          </a:prstGeom>
                        </pic:spPr>
                      </pic:pic>
                    </a:graphicData>
                  </a:graphic>
                </wp:inline>
              </w:drawing>
            </w:r>
          </w:p>
        </w:tc>
        <w:tc>
          <w:tcPr>
            <w:tcW w:w="2613" w:type="dxa"/>
            <w:gridSpan w:val="2"/>
            <w:shd w:val="clear" w:color="auto" w:fill="FFFFFF" w:themeFill="background1"/>
          </w:tcPr>
          <w:p w:rsidR="00F55FF1" w:rsidRPr="009B5940" w:rsidRDefault="00F55FF1" w:rsidP="00BB62F8">
            <w:pPr>
              <w:pStyle w:val="Tabellentext20ptvor"/>
            </w:pPr>
            <w:r w:rsidRPr="009B5940">
              <w:t>Stopfen</w:t>
            </w:r>
          </w:p>
        </w:tc>
      </w:tr>
      <w:tr w:rsidR="00F55FF1" w:rsidTr="00BB62F8">
        <w:trPr>
          <w:trHeight w:val="596"/>
        </w:trPr>
        <w:tc>
          <w:tcPr>
            <w:tcW w:w="9525" w:type="dxa"/>
            <w:gridSpan w:val="10"/>
            <w:shd w:val="clear" w:color="auto" w:fill="FFFFFF" w:themeFill="background1"/>
          </w:tcPr>
          <w:p w:rsidR="00F55FF1" w:rsidRDefault="00F55FF1" w:rsidP="00BB62F8">
            <w:pPr>
              <w:pStyle w:val="TabellentextStandard"/>
            </w:pPr>
          </w:p>
        </w:tc>
      </w:tr>
      <w:tr w:rsidR="00F55FF1" w:rsidTr="00BB62F8">
        <w:trPr>
          <w:trHeight w:hRule="exact" w:val="284"/>
        </w:trPr>
        <w:tc>
          <w:tcPr>
            <w:tcW w:w="9525" w:type="dxa"/>
            <w:gridSpan w:val="10"/>
            <w:shd w:val="clear" w:color="auto" w:fill="FFFFFF" w:themeFill="background1"/>
            <w:vAlign w:val="center"/>
          </w:tcPr>
          <w:p w:rsidR="00F55FF1" w:rsidRPr="00924BA7" w:rsidRDefault="00F55FF1" w:rsidP="00BB62F8">
            <w:pPr>
              <w:pStyle w:val="Abstandszeile"/>
            </w:pPr>
          </w:p>
        </w:tc>
      </w:tr>
      <w:tr w:rsidR="00F55FF1" w:rsidRPr="00B802BD" w:rsidTr="00BB62F8">
        <w:tc>
          <w:tcPr>
            <w:tcW w:w="9525" w:type="dxa"/>
            <w:gridSpan w:val="10"/>
            <w:shd w:val="clear" w:color="auto" w:fill="FFFFFF" w:themeFill="background1"/>
          </w:tcPr>
          <w:p w:rsidR="00F55FF1" w:rsidRPr="00B802BD" w:rsidRDefault="00F55FF1" w:rsidP="00BB62F8">
            <w:pPr>
              <w:pStyle w:val="Tabellentextfett"/>
            </w:pPr>
            <w:r w:rsidRPr="00B802BD">
              <w:t>Versuchsdurchführung:</w:t>
            </w:r>
          </w:p>
          <w:p w:rsidR="00F55FF1" w:rsidRDefault="00F55FF1" w:rsidP="00F55FF1">
            <w:pPr>
              <w:pStyle w:val="Aufzhlungszeichen"/>
            </w:pPr>
            <w:r>
              <w:t>Gib zwei Spatelspitzen von Stoff A in ein leeres RG und fülle es mit 5 ml Wasser auf.</w:t>
            </w:r>
          </w:p>
          <w:p w:rsidR="00F55FF1" w:rsidRDefault="00F55FF1" w:rsidP="00F55FF1">
            <w:pPr>
              <w:pStyle w:val="Aufzhlungszeichen"/>
            </w:pPr>
            <w:r>
              <w:t>Verschließe das RG mit dem Stopfen und schüttele es vorsichtig.</w:t>
            </w:r>
          </w:p>
          <w:p w:rsidR="00F55FF1" w:rsidRDefault="00F55FF1" w:rsidP="00F55FF1">
            <w:pPr>
              <w:pStyle w:val="Aufzhlungszeichen"/>
            </w:pPr>
            <w:r>
              <w:t>Beobachte, ob sich der Stoff in Wasser löst oder nicht.</w:t>
            </w:r>
          </w:p>
          <w:p w:rsidR="00F55FF1" w:rsidRDefault="00F55FF1" w:rsidP="00F55FF1">
            <w:pPr>
              <w:pStyle w:val="Aufzhlungszeichen"/>
            </w:pPr>
            <w:r>
              <w:t>Notiere das Ergebnis in der Tabelle auf deinem Arbeitsblatt.</w:t>
            </w:r>
          </w:p>
          <w:p w:rsidR="00F55FF1" w:rsidRDefault="00F55FF1" w:rsidP="00F55FF1">
            <w:pPr>
              <w:pStyle w:val="Aufzhlungszeichen"/>
            </w:pPr>
            <w:r>
              <w:t>Verwende die Begriffe „sehr gut“, „mittelmäßig“ oder „gar nicht“ löslich.</w:t>
            </w:r>
          </w:p>
          <w:p w:rsidR="00F55FF1" w:rsidRPr="005224B9" w:rsidRDefault="00F55FF1" w:rsidP="00BB62F8">
            <w:pPr>
              <w:pStyle w:val="Abstandszeile"/>
            </w:pPr>
          </w:p>
          <w:p w:rsidR="00F55FF1" w:rsidRDefault="00F55FF1" w:rsidP="00BB62F8">
            <w:pPr>
              <w:pStyle w:val="Tabellentextfett"/>
            </w:pPr>
            <w:r>
              <w:t>Aufgabe:</w:t>
            </w:r>
          </w:p>
          <w:p w:rsidR="00F55FF1" w:rsidRPr="00B802BD" w:rsidRDefault="00F55FF1" w:rsidP="00F55FF1">
            <w:pPr>
              <w:pStyle w:val="TabellentextStandard"/>
            </w:pPr>
            <w:r>
              <w:t>Führe mit den Stoffen B und C ebenfalls den Versuch zur Löslichkeit durch. Trage deine Beobachtungen ein.</w:t>
            </w:r>
          </w:p>
        </w:tc>
      </w:tr>
    </w:tbl>
    <w:p w:rsidR="003771EB" w:rsidRPr="005224B9" w:rsidRDefault="003771EB" w:rsidP="003771EB">
      <w:pPr>
        <w:rPr>
          <w:sz w:val="10"/>
        </w:rPr>
      </w:pPr>
    </w:p>
    <w:p w:rsidR="00256671" w:rsidRDefault="00256671" w:rsidP="00BB62F8">
      <w:pPr>
        <w:pStyle w:val="TabellentiteloNr"/>
        <w:sectPr w:rsidR="00256671"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3175"/>
        <w:gridCol w:w="1587"/>
        <w:gridCol w:w="1588"/>
        <w:gridCol w:w="3175"/>
      </w:tblGrid>
      <w:tr w:rsidR="005224B9" w:rsidTr="00BB62F8">
        <w:tc>
          <w:tcPr>
            <w:tcW w:w="4762" w:type="dxa"/>
            <w:gridSpan w:val="2"/>
            <w:tcBorders>
              <w:right w:val="single" w:sz="4" w:space="0" w:color="FFFFFF" w:themeColor="background1"/>
            </w:tcBorders>
            <w:shd w:val="clear" w:color="auto" w:fill="595959"/>
          </w:tcPr>
          <w:p w:rsidR="005224B9" w:rsidRDefault="005224B9" w:rsidP="00BB62F8">
            <w:pPr>
              <w:pStyle w:val="TabellentiteloNr"/>
            </w:pPr>
            <w:r>
              <w:lastRenderedPageBreak/>
              <w:t xml:space="preserve">Chemie Klasse 7 </w:t>
            </w:r>
          </w:p>
        </w:tc>
        <w:tc>
          <w:tcPr>
            <w:tcW w:w="4763" w:type="dxa"/>
            <w:gridSpan w:val="2"/>
            <w:tcBorders>
              <w:left w:val="single" w:sz="4" w:space="0" w:color="FFFFFF" w:themeColor="background1"/>
            </w:tcBorders>
            <w:shd w:val="clear" w:color="auto" w:fill="595959"/>
          </w:tcPr>
          <w:p w:rsidR="005224B9" w:rsidRDefault="005224B9" w:rsidP="00DA24D3">
            <w:pPr>
              <w:pStyle w:val="TabellentiteloNr"/>
            </w:pPr>
            <w:r>
              <w:t>Thema der Reihe: Stoffeigenschaften</w:t>
            </w:r>
          </w:p>
        </w:tc>
      </w:tr>
      <w:tr w:rsidR="005224B9" w:rsidTr="00BB62F8">
        <w:tc>
          <w:tcPr>
            <w:tcW w:w="9525" w:type="dxa"/>
            <w:gridSpan w:val="4"/>
            <w:tcBorders>
              <w:bottom w:val="single" w:sz="4" w:space="0" w:color="auto"/>
            </w:tcBorders>
            <w:shd w:val="clear" w:color="auto" w:fill="FFFFFF" w:themeFill="background1"/>
          </w:tcPr>
          <w:p w:rsidR="005224B9" w:rsidRPr="002D7F72" w:rsidRDefault="005224B9" w:rsidP="00BB62F8">
            <w:pPr>
              <w:pStyle w:val="berschrift2"/>
              <w:outlineLvl w:val="1"/>
            </w:pPr>
            <w:r w:rsidRPr="002D7F72">
              <w:t>Station</w:t>
            </w:r>
            <w:r>
              <w:t xml:space="preserve"> 2: Saures </w:t>
            </w:r>
            <w:r w:rsidRPr="003766C3">
              <w:t>und</w:t>
            </w:r>
            <w:r>
              <w:t xml:space="preserve"> Alkalisches verhalten von Stoffen</w:t>
            </w:r>
          </w:p>
        </w:tc>
      </w:tr>
      <w:tr w:rsidR="005224B9" w:rsidTr="00DA24D3">
        <w:tc>
          <w:tcPr>
            <w:tcW w:w="9525" w:type="dxa"/>
            <w:gridSpan w:val="4"/>
            <w:tcBorders>
              <w:top w:val="single" w:sz="4" w:space="0" w:color="auto"/>
            </w:tcBorders>
            <w:shd w:val="clear" w:color="auto" w:fill="FFFFFF" w:themeFill="background1"/>
          </w:tcPr>
          <w:p w:rsidR="005224B9" w:rsidRDefault="005224B9" w:rsidP="00BB62F8">
            <w:pPr>
              <w:pStyle w:val="Tabellentextfett"/>
            </w:pPr>
            <w:r>
              <w:t>Infos zum Thema:</w:t>
            </w:r>
            <w:r>
              <w:rPr>
                <w:lang w:eastAsia="de-DE"/>
              </w:rPr>
              <w:t xml:space="preserve"> </w:t>
            </w:r>
          </w:p>
          <w:p w:rsidR="005224B9" w:rsidRDefault="005224B9" w:rsidP="00256671">
            <w:pPr>
              <w:pStyle w:val="TabellentextStandard"/>
            </w:pPr>
            <w:r>
              <w:rPr>
                <w:noProof/>
                <w:lang w:eastAsia="de-DE"/>
              </w:rPr>
              <mc:AlternateContent>
                <mc:Choice Requires="wpg">
                  <w:drawing>
                    <wp:anchor distT="0" distB="0" distL="114300" distR="114300" simplePos="0" relativeHeight="251663360" behindDoc="0" locked="0" layoutInCell="1" allowOverlap="1" wp14:anchorId="163C64EC" wp14:editId="25F866A3">
                      <wp:simplePos x="0" y="0"/>
                      <wp:positionH relativeFrom="column">
                        <wp:posOffset>3058160</wp:posOffset>
                      </wp:positionH>
                      <wp:positionV relativeFrom="paragraph">
                        <wp:posOffset>1381760</wp:posOffset>
                      </wp:positionV>
                      <wp:extent cx="2843530" cy="889000"/>
                      <wp:effectExtent l="0" t="0" r="0" b="6350"/>
                      <wp:wrapSquare wrapText="bothSides"/>
                      <wp:docPr id="22" name="Gruppieren 22"/>
                      <wp:cNvGraphicFramePr/>
                      <a:graphic xmlns:a="http://schemas.openxmlformats.org/drawingml/2006/main">
                        <a:graphicData uri="http://schemas.microsoft.com/office/word/2010/wordprocessingGroup">
                          <wpg:wgp>
                            <wpg:cNvGrpSpPr/>
                            <wpg:grpSpPr>
                              <a:xfrm>
                                <a:off x="0" y="0"/>
                                <a:ext cx="2843530" cy="889000"/>
                                <a:chOff x="0" y="0"/>
                                <a:chExt cx="2843684" cy="889279"/>
                              </a:xfrm>
                            </wpg:grpSpPr>
                            <pic:pic xmlns:pic="http://schemas.openxmlformats.org/drawingml/2006/picture">
                              <pic:nvPicPr>
                                <pic:cNvPr id="4" name="Grafik 4"/>
                                <pic:cNvPicPr>
                                  <a:picLocks noChangeAspect="1"/>
                                </pic:cNvPicPr>
                              </pic:nvPicPr>
                              <pic:blipFill rotWithShape="1">
                                <a:blip r:embed="rId17" cstate="print">
                                  <a:extLst>
                                    <a:ext uri="{28A0092B-C50C-407E-A947-70E740481C1C}">
                                      <a14:useLocalDpi xmlns:a14="http://schemas.microsoft.com/office/drawing/2010/main" val="0"/>
                                    </a:ext>
                                  </a:extLst>
                                </a:blip>
                                <a:srcRect t="6504"/>
                                <a:stretch/>
                              </pic:blipFill>
                              <pic:spPr bwMode="auto">
                                <a:xfrm>
                                  <a:off x="0" y="35169"/>
                                  <a:ext cx="1215851" cy="8390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Grafik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0730" y="0"/>
                                  <a:ext cx="834013" cy="844061"/>
                                </a:xfrm>
                                <a:prstGeom prst="rect">
                                  <a:avLst/>
                                </a:prstGeom>
                              </pic:spPr>
                            </pic:pic>
                            <pic:pic xmlns:pic="http://schemas.openxmlformats.org/drawingml/2006/picture">
                              <pic:nvPicPr>
                                <pic:cNvPr id="19" name="Grafik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009670" y="45217"/>
                                  <a:ext cx="834014" cy="844062"/>
                                </a:xfrm>
                                <a:prstGeom prst="rect">
                                  <a:avLst/>
                                </a:prstGeom>
                              </pic:spPr>
                            </pic:pic>
                          </wpg:wgp>
                        </a:graphicData>
                      </a:graphic>
                    </wp:anchor>
                  </w:drawing>
                </mc:Choice>
                <mc:Fallback>
                  <w:pict>
                    <v:group id="Gruppieren 22" o:spid="_x0000_s1026" style="position:absolute;margin-left:240.8pt;margin-top:108.8pt;width:223.9pt;height:70pt;z-index:251663360" coordsize="28436,88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top:351;width:12158;height:8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qJPCAAAA2gAAAA8AAABkcnMvZG93bnJldi54bWxEj0FrAjEUhO8F/0N4Qm81q0grq1FEWe2x&#10;tR48PjbPzermZU1Sd/33TaHQ4zAz3zCLVW8bcScfascKxqMMBHHpdM2VguNX8TIDESKyxsYxKXhQ&#10;gNVy8LTAXLuOP+l+iJVIEA45KjAxtrmUoTRkMYxcS5y8s/MWY5K+ktpjl+C2kZMse5UWa04LBlva&#10;GCqvh2+roLBv2+6y98dpVmxPhdlVk9vuQ6nnYb+eg4jUx//wX/tdK5jC75V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t6iTwgAAANoAAAAPAAAAAAAAAAAAAAAAAJ8C&#10;AABkcnMvZG93bnJldi54bWxQSwUGAAAAAAQABAD3AAAAjgMAAAAA&#10;">
                        <v:imagedata r:id="rId20" o:title="" croptop="4262f"/>
                        <v:path arrowok="t"/>
                      </v:shape>
                      <v:shape id="Grafik 20" o:spid="_x0000_s1028" type="#_x0000_t75" style="position:absolute;left:11907;width:8340;height: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2MvAAAAA2wAAAA8AAABkcnMvZG93bnJldi54bWxET0trwkAQvhf8D8sUvJS6MYciqau0UsGT&#10;YCp4HbLTTTA7G7LbPP69cyj0+PG9t/vJt2qgPjaBDaxXGSjiKtiGnYHr9/F1AyomZIttYDIwU4T9&#10;bvG0xcKGkS80lMkpCeFYoIE6pa7QOlY1eYyr0BEL9xN6j0lg77TtcZRw3+o8y960x4alocaODjVV&#10;9/LXS4kNZbq5+fP+Mt02vsuv8+X8Zczyefp4B5VoSv/iP/fJGshlvXyRH6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JPYy8AAAADbAAAADwAAAAAAAAAAAAAAAACfAgAA&#10;ZHJzL2Rvd25yZXYueG1sUEsFBgAAAAAEAAQA9wAAAIwDAAAAAA==&#10;">
                        <v:imagedata r:id="rId21" o:title=""/>
                        <v:path arrowok="t"/>
                      </v:shape>
                      <v:shape id="Grafik 19" o:spid="_x0000_s1029" type="#_x0000_t75" style="position:absolute;left:20096;top:452;width:8340;height: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l6HCAAAA2wAAAA8AAABkcnMvZG93bnJldi54bWxET01rwkAQvRf8D8sIXkrd6MHa1DWEQtFb&#10;aRTqcchOk9DsbLK7muTfu4VCb/N4n7PLRtOKGznfWFawWiYgiEurG64UnE/vT1sQPiBrbC2Tgok8&#10;ZPvZww5TbQf+pFsRKhFD2KeooA6hS6X0ZU0G/dJ2xJH7ts5giNBVUjscYrhp5TpJNtJgw7Ghxo7e&#10;aip/iqtRcNlMH23/eFmdi1P/PLr+UFL+pdRiPuavIAKN4V/85z7qOP8Ffn+JB8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ZehwgAAANsAAAAPAAAAAAAAAAAAAAAAAJ8C&#10;AABkcnMvZG93bnJldi54bWxQSwUGAAAAAAQABAD3AAAAjgMAAAAA&#10;">
                        <v:imagedata r:id="rId22" o:title=""/>
                        <v:path arrowok="t"/>
                      </v:shape>
                      <w10:wrap type="square"/>
                    </v:group>
                  </w:pict>
                </mc:Fallback>
              </mc:AlternateContent>
            </w:r>
            <w:r>
              <w:rPr>
                <w:noProof/>
                <w:lang w:eastAsia="de-DE"/>
              </w:rPr>
              <w:drawing>
                <wp:anchor distT="0" distB="0" distL="114300" distR="114300" simplePos="0" relativeHeight="251661312" behindDoc="0" locked="0" layoutInCell="1" allowOverlap="1" wp14:anchorId="458637D5" wp14:editId="4918BE32">
                  <wp:simplePos x="0" y="0"/>
                  <wp:positionH relativeFrom="column">
                    <wp:posOffset>4523740</wp:posOffset>
                  </wp:positionH>
                  <wp:positionV relativeFrom="paragraph">
                    <wp:posOffset>-133350</wp:posOffset>
                  </wp:positionV>
                  <wp:extent cx="1391920" cy="8680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67_Zitronen.png"/>
                          <pic:cNvPicPr/>
                        </pic:nvPicPr>
                        <pic:blipFill rotWithShape="1">
                          <a:blip r:embed="rId23" cstate="print">
                            <a:extLst>
                              <a:ext uri="{28A0092B-C50C-407E-A947-70E740481C1C}">
                                <a14:useLocalDpi xmlns:a14="http://schemas.microsoft.com/office/drawing/2010/main" val="0"/>
                              </a:ext>
                            </a:extLst>
                          </a:blip>
                          <a:srcRect t="6505" b="-1"/>
                          <a:stretch/>
                        </pic:blipFill>
                        <pic:spPr bwMode="auto">
                          <a:xfrm>
                            <a:off x="0" y="0"/>
                            <a:ext cx="1391920" cy="86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einigen Lebensmitteln sind Stoffe enthalten, die einen </w:t>
            </w:r>
            <w:r>
              <w:rPr>
                <w:rFonts w:ascii="DGUVMeta-Bold" w:hAnsi="DGUVMeta-Bold" w:cs="DGUVMeta-Bold"/>
                <w:b/>
                <w:bCs/>
              </w:rPr>
              <w:t xml:space="preserve">sauren Geschmack </w:t>
            </w:r>
            <w:r>
              <w:t xml:space="preserve">haben. Essig und Zitronensaft sind solche sauren Lösungen. In ihnen sind Stoffe enthalten, die der Chemiker </w:t>
            </w:r>
            <w:r>
              <w:rPr>
                <w:rFonts w:ascii="DGUVMeta-Bold" w:hAnsi="DGUVMeta-Bold" w:cs="DGUVMeta-Bold"/>
                <w:b/>
                <w:bCs/>
              </w:rPr>
              <w:t xml:space="preserve">Säuren </w:t>
            </w:r>
            <w:r>
              <w:t xml:space="preserve">nennt. Wenn man Brausepulver isst, erkennt man die Wirkung von Säuren an den Zähnen: Sie fühlen sich stumpf an. Dies ist auf die ätzende Wirkung von Säuren zurückzuführen. Auch die Schmerzen von Ameisenbissen oder Stiche von Brennnesseln sind auf die Wirkung einer Säure zurückzuführen. </w:t>
            </w:r>
            <w:r w:rsidRPr="00256671">
              <w:t>Als</w:t>
            </w:r>
            <w:r>
              <w:t xml:space="preserve"> Hausmittel gegen solch ein Brennen werden häufig Seifenlaugen verwendet. Sie werden als </w:t>
            </w:r>
            <w:r>
              <w:rPr>
                <w:rFonts w:ascii="DGUVMeta-Bold" w:hAnsi="DGUVMeta-Bold" w:cs="DGUVMeta-Bold"/>
                <w:b/>
                <w:bCs/>
              </w:rPr>
              <w:t xml:space="preserve">alkalisch </w:t>
            </w:r>
            <w:r>
              <w:t xml:space="preserve">oder </w:t>
            </w:r>
            <w:r>
              <w:rPr>
                <w:rFonts w:ascii="DGUVMeta-Bold" w:hAnsi="DGUVMeta-Bold" w:cs="DGUVMeta-Bold"/>
                <w:b/>
                <w:bCs/>
              </w:rPr>
              <w:t xml:space="preserve">basisch </w:t>
            </w:r>
            <w:r>
              <w:t xml:space="preserve">bezeichnet und können Säuren neutralisieren. Reines Wasser ist weder alkalisch noch sauer. Es ist </w:t>
            </w:r>
            <w:r>
              <w:rPr>
                <w:rFonts w:ascii="DGUVMeta-Bold" w:hAnsi="DGUVMeta-Bold" w:cs="DGUVMeta-Bold"/>
                <w:b/>
                <w:bCs/>
              </w:rPr>
              <w:t>neutral</w:t>
            </w:r>
            <w:r>
              <w:t xml:space="preserve">. </w:t>
            </w:r>
          </w:p>
          <w:p w:rsidR="005224B9" w:rsidRDefault="005224B9" w:rsidP="00256671">
            <w:pPr>
              <w:pStyle w:val="TabellentextStandard"/>
            </w:pPr>
            <w:r>
              <w:t xml:space="preserve">Um saure von alkalischen Lösungen unterscheiden zu können, verwendet man </w:t>
            </w:r>
            <w:r w:rsidRPr="00256671">
              <w:t>sogenannte</w:t>
            </w:r>
            <w:r>
              <w:t xml:space="preserve"> </w:t>
            </w:r>
            <w:r>
              <w:rPr>
                <w:rFonts w:ascii="DGUVMeta-Bold" w:hAnsi="DGUVMeta-Bold" w:cs="DGUVMeta-Bold"/>
                <w:b/>
                <w:bCs/>
              </w:rPr>
              <w:t>Indikatoren</w:t>
            </w:r>
            <w:r>
              <w:t>. Das sind Stoffe, die durch einen Farbwechsel anzeigen, ob eine Lösung sauer, neutral oder alkalisch ist.</w:t>
            </w:r>
            <w:r>
              <w:rPr>
                <w:lang w:eastAsia="de-DE"/>
              </w:rPr>
              <w:t xml:space="preserve"> </w:t>
            </w:r>
          </w:p>
          <w:p w:rsidR="005224B9" w:rsidRPr="005224B9" w:rsidRDefault="005224B9" w:rsidP="00BB62F8">
            <w:pPr>
              <w:pStyle w:val="Abstandszeile"/>
            </w:pPr>
          </w:p>
          <w:p w:rsidR="005224B9" w:rsidRDefault="005224B9" w:rsidP="005224B9">
            <w:pPr>
              <w:pStyle w:val="Tabellentextfett"/>
            </w:pPr>
            <w:r>
              <w:t>Indikatoren:</w:t>
            </w:r>
          </w:p>
        </w:tc>
      </w:tr>
      <w:tr w:rsidR="005224B9" w:rsidRPr="00B802BD" w:rsidTr="00BB62F8">
        <w:tc>
          <w:tcPr>
            <w:tcW w:w="3175" w:type="dxa"/>
            <w:tcBorders>
              <w:right w:val="single" w:sz="4" w:space="0" w:color="FFFFFF" w:themeColor="background1"/>
            </w:tcBorders>
            <w:shd w:val="clear" w:color="auto" w:fill="A6A6A6" w:themeFill="background1" w:themeFillShade="A6"/>
          </w:tcPr>
          <w:p w:rsidR="005224B9" w:rsidRPr="00B802BD" w:rsidRDefault="005224B9" w:rsidP="00BB62F8">
            <w:pPr>
              <w:pStyle w:val="Tabellenuntertitel"/>
            </w:pPr>
            <w:r w:rsidRPr="00B802BD">
              <w:t>Indikator</w:t>
            </w:r>
          </w:p>
        </w:tc>
        <w:tc>
          <w:tcPr>
            <w:tcW w:w="3175" w:type="dxa"/>
            <w:gridSpan w:val="2"/>
            <w:tcBorders>
              <w:left w:val="single" w:sz="4" w:space="0" w:color="FFFFFF" w:themeColor="background1"/>
              <w:right w:val="single" w:sz="4" w:space="0" w:color="FFFFFF" w:themeColor="background1"/>
            </w:tcBorders>
            <w:shd w:val="clear" w:color="auto" w:fill="A6A6A6" w:themeFill="background1" w:themeFillShade="A6"/>
          </w:tcPr>
          <w:p w:rsidR="005224B9" w:rsidRPr="00B802BD" w:rsidRDefault="005224B9" w:rsidP="00BB62F8">
            <w:pPr>
              <w:pStyle w:val="Tabellenuntertitel"/>
            </w:pPr>
            <w:r w:rsidRPr="00B802BD">
              <w:t>Farbe in sauren Lösungen</w:t>
            </w:r>
          </w:p>
        </w:tc>
        <w:tc>
          <w:tcPr>
            <w:tcW w:w="3175" w:type="dxa"/>
            <w:tcBorders>
              <w:left w:val="single" w:sz="4" w:space="0" w:color="FFFFFF" w:themeColor="background1"/>
            </w:tcBorders>
            <w:shd w:val="clear" w:color="auto" w:fill="A6A6A6" w:themeFill="background1" w:themeFillShade="A6"/>
          </w:tcPr>
          <w:p w:rsidR="005224B9" w:rsidRPr="00B802BD" w:rsidRDefault="005224B9" w:rsidP="00BB62F8">
            <w:pPr>
              <w:pStyle w:val="Tabellenuntertitel"/>
            </w:pPr>
            <w:r w:rsidRPr="00B802BD">
              <w:t>Farbe in alkalischen Lösungen</w:t>
            </w:r>
          </w:p>
        </w:tc>
      </w:tr>
      <w:tr w:rsidR="005224B9" w:rsidTr="00BB62F8">
        <w:tc>
          <w:tcPr>
            <w:tcW w:w="3175" w:type="dxa"/>
            <w:tcBorders>
              <w:bottom w:val="single" w:sz="4" w:space="0" w:color="595959" w:themeColor="text2"/>
              <w:right w:val="single" w:sz="4" w:space="0" w:color="595959" w:themeColor="text2"/>
            </w:tcBorders>
            <w:shd w:val="clear" w:color="auto" w:fill="EEEEEE"/>
          </w:tcPr>
          <w:p w:rsidR="005224B9" w:rsidRDefault="005224B9" w:rsidP="00BB62F8">
            <w:pPr>
              <w:pStyle w:val="TabellentextStandard"/>
            </w:pPr>
            <w:r>
              <w:t>Indikatorpapier</w:t>
            </w:r>
          </w:p>
        </w:tc>
        <w:tc>
          <w:tcPr>
            <w:tcW w:w="3175" w:type="dxa"/>
            <w:gridSpan w:val="2"/>
            <w:tcBorders>
              <w:left w:val="single" w:sz="4" w:space="0" w:color="595959" w:themeColor="text2"/>
              <w:bottom w:val="single" w:sz="4" w:space="0" w:color="595959" w:themeColor="text2"/>
              <w:right w:val="single" w:sz="4" w:space="0" w:color="595959" w:themeColor="text2"/>
            </w:tcBorders>
            <w:shd w:val="clear" w:color="auto" w:fill="EEEEEE"/>
          </w:tcPr>
          <w:p w:rsidR="005224B9" w:rsidRDefault="005224B9" w:rsidP="00BB62F8">
            <w:pPr>
              <w:pStyle w:val="TabellentextStandard"/>
            </w:pPr>
            <w:r>
              <w:t>rot</w:t>
            </w:r>
          </w:p>
        </w:tc>
        <w:tc>
          <w:tcPr>
            <w:tcW w:w="3175" w:type="dxa"/>
            <w:tcBorders>
              <w:left w:val="single" w:sz="4" w:space="0" w:color="595959" w:themeColor="text2"/>
              <w:bottom w:val="single" w:sz="4" w:space="0" w:color="595959" w:themeColor="text2"/>
            </w:tcBorders>
            <w:shd w:val="clear" w:color="auto" w:fill="EEEEEE"/>
          </w:tcPr>
          <w:p w:rsidR="005224B9" w:rsidRDefault="005224B9" w:rsidP="00BB62F8">
            <w:pPr>
              <w:pStyle w:val="TabellentextStandard"/>
            </w:pPr>
            <w:r>
              <w:t>blau</w:t>
            </w:r>
          </w:p>
        </w:tc>
      </w:tr>
      <w:tr w:rsidR="005224B9" w:rsidTr="009A2DC0">
        <w:tc>
          <w:tcPr>
            <w:tcW w:w="3175" w:type="dxa"/>
            <w:tcBorders>
              <w:top w:val="single" w:sz="4" w:space="0" w:color="595959" w:themeColor="text2"/>
              <w:bottom w:val="single" w:sz="4" w:space="0" w:color="auto"/>
              <w:right w:val="single" w:sz="4" w:space="0" w:color="595959" w:themeColor="text2"/>
            </w:tcBorders>
            <w:shd w:val="clear" w:color="auto" w:fill="EEEEEE"/>
          </w:tcPr>
          <w:p w:rsidR="005224B9" w:rsidRDefault="005224B9" w:rsidP="00BB62F8">
            <w:pPr>
              <w:pStyle w:val="TabellentextStandard"/>
            </w:pPr>
            <w:r>
              <w:t>Rotkohlsaft</w:t>
            </w:r>
          </w:p>
        </w:tc>
        <w:tc>
          <w:tcPr>
            <w:tcW w:w="3175" w:type="dxa"/>
            <w:gridSpan w:val="2"/>
            <w:tcBorders>
              <w:top w:val="single" w:sz="4" w:space="0" w:color="595959" w:themeColor="text2"/>
              <w:left w:val="single" w:sz="4" w:space="0" w:color="595959" w:themeColor="text2"/>
              <w:bottom w:val="single" w:sz="4" w:space="0" w:color="auto"/>
              <w:right w:val="single" w:sz="4" w:space="0" w:color="595959" w:themeColor="text2"/>
            </w:tcBorders>
            <w:shd w:val="clear" w:color="auto" w:fill="EEEEEE"/>
          </w:tcPr>
          <w:p w:rsidR="005224B9" w:rsidRDefault="005224B9" w:rsidP="00BB62F8">
            <w:pPr>
              <w:pStyle w:val="TabellentextStandard"/>
            </w:pPr>
            <w:r>
              <w:t>rot</w:t>
            </w:r>
          </w:p>
        </w:tc>
        <w:tc>
          <w:tcPr>
            <w:tcW w:w="3175" w:type="dxa"/>
            <w:tcBorders>
              <w:top w:val="single" w:sz="4" w:space="0" w:color="595959" w:themeColor="text2"/>
              <w:left w:val="single" w:sz="4" w:space="0" w:color="595959" w:themeColor="text2"/>
              <w:bottom w:val="single" w:sz="4" w:space="0" w:color="auto"/>
            </w:tcBorders>
            <w:shd w:val="clear" w:color="auto" w:fill="EEEEEE"/>
          </w:tcPr>
          <w:p w:rsidR="005224B9" w:rsidRDefault="005224B9" w:rsidP="00BB62F8">
            <w:pPr>
              <w:pStyle w:val="TabellentextStandard"/>
            </w:pPr>
            <w:r>
              <w:t>grün</w:t>
            </w:r>
          </w:p>
        </w:tc>
      </w:tr>
      <w:tr w:rsidR="005224B9" w:rsidTr="009A2DC0">
        <w:tc>
          <w:tcPr>
            <w:tcW w:w="9525" w:type="dxa"/>
            <w:gridSpan w:val="4"/>
            <w:tcBorders>
              <w:top w:val="single" w:sz="4" w:space="0" w:color="auto"/>
            </w:tcBorders>
            <w:shd w:val="clear" w:color="auto" w:fill="FFFFFF" w:themeFill="background1"/>
          </w:tcPr>
          <w:p w:rsidR="005224B9" w:rsidRDefault="005224B9" w:rsidP="00BB62F8">
            <w:pPr>
              <w:pStyle w:val="Tabellentextfett"/>
            </w:pPr>
            <w:r>
              <w:t>Versuchsmaterialien:</w:t>
            </w:r>
          </w:p>
        </w:tc>
      </w:tr>
      <w:tr w:rsidR="005224B9" w:rsidTr="00DA24D3">
        <w:tc>
          <w:tcPr>
            <w:tcW w:w="9525" w:type="dxa"/>
            <w:gridSpan w:val="4"/>
            <w:shd w:val="clear" w:color="auto" w:fill="FFFFFF" w:themeFill="background1"/>
          </w:tcPr>
          <w:p w:rsidR="005224B9" w:rsidRDefault="005224B9" w:rsidP="006A1BFB">
            <w:pPr>
              <w:pStyle w:val="TabellentextStandard"/>
            </w:pPr>
            <w:r>
              <w:t>5 Reagenzgläser (RG) mit den unbekannten Stoffen im Reagenzglasgestell, Spatel, Messzylinder</w:t>
            </w:r>
            <w:r w:rsidR="006A1BFB">
              <w:t> </w:t>
            </w:r>
            <w:r>
              <w:t>(10</w:t>
            </w:r>
            <w:r w:rsidR="00256671">
              <w:t> </w:t>
            </w:r>
            <w:r>
              <w:t>ml), 5 leere RG, Stopfen, Indikatorpapier (pH-Papier) und Pinzette oder Rotkohlsaft und Pipette</w:t>
            </w:r>
          </w:p>
        </w:tc>
      </w:tr>
      <w:tr w:rsidR="005224B9" w:rsidTr="00BB62F8">
        <w:trPr>
          <w:trHeight w:hRule="exact" w:val="284"/>
        </w:trPr>
        <w:tc>
          <w:tcPr>
            <w:tcW w:w="9525" w:type="dxa"/>
            <w:gridSpan w:val="4"/>
            <w:shd w:val="clear" w:color="auto" w:fill="FFFFFF" w:themeFill="background1"/>
            <w:vAlign w:val="center"/>
          </w:tcPr>
          <w:p w:rsidR="005224B9" w:rsidRPr="00924BA7" w:rsidRDefault="005224B9" w:rsidP="005224B9">
            <w:pPr>
              <w:pStyle w:val="Abstandszeile"/>
            </w:pPr>
          </w:p>
        </w:tc>
      </w:tr>
      <w:tr w:rsidR="005224B9" w:rsidRPr="00B802BD" w:rsidTr="00BB62F8">
        <w:tc>
          <w:tcPr>
            <w:tcW w:w="9525" w:type="dxa"/>
            <w:gridSpan w:val="4"/>
            <w:shd w:val="clear" w:color="auto" w:fill="FFFFFF" w:themeFill="background1"/>
          </w:tcPr>
          <w:p w:rsidR="005224B9" w:rsidRPr="00B802BD" w:rsidRDefault="005224B9" w:rsidP="00BB62F8">
            <w:pPr>
              <w:pStyle w:val="Tabellentextfett"/>
            </w:pPr>
            <w:r w:rsidRPr="00B802BD">
              <w:t>Versuchsdurchführung:</w:t>
            </w:r>
          </w:p>
          <w:p w:rsidR="005224B9" w:rsidRDefault="005224B9" w:rsidP="005224B9">
            <w:pPr>
              <w:pStyle w:val="TabellentextStandard"/>
            </w:pPr>
            <w:r>
              <w:t>Gib zwei Spatelspitzen von Stoff A in ein leeres RG und fülle es mit 5 ml Wasser auf. Verschließe das RG mit dem Stopfen und schüttele es vorsichtig. Bestimme entweder mithilfe des Rotkohlsaftes oder des pH-Papiers, ob sich der Stoff in Wasser sauer oder alkalisch verhält. Für den Rotkohlsaft benutzt du eine Pipette, um einige Tropfen in das Reagenzglas zu tropfen. Wenn du das pH-Papier verwendest, reiße ein kurzes Stück pH-Papier ab und tauche es mithilfe der Pinzette in das RG mit dem gelösten Stoff.</w:t>
            </w:r>
          </w:p>
          <w:p w:rsidR="005224B9" w:rsidRPr="005224B9" w:rsidRDefault="005224B9" w:rsidP="005224B9">
            <w:pPr>
              <w:pStyle w:val="Abstandszeile"/>
            </w:pPr>
          </w:p>
          <w:p w:rsidR="005224B9" w:rsidRDefault="005224B9" w:rsidP="00BB62F8">
            <w:pPr>
              <w:pStyle w:val="Tabellentextfett"/>
            </w:pPr>
            <w:r>
              <w:t>Aufgabe:</w:t>
            </w:r>
          </w:p>
          <w:p w:rsidR="005224B9" w:rsidRPr="00B802BD" w:rsidRDefault="005224B9" w:rsidP="005224B9">
            <w:pPr>
              <w:pStyle w:val="TabellentextStandard"/>
            </w:pPr>
            <w:r>
              <w:t xml:space="preserve">Führe mit den Stoffen B – E den Versuch zum sauren und alkalischen Verhalten durch und trage deine Beobachtungen in die Tabelle auf dem Arbeitsblatt ein. </w:t>
            </w:r>
          </w:p>
        </w:tc>
      </w:tr>
    </w:tbl>
    <w:p w:rsidR="005224B9" w:rsidRPr="005224B9" w:rsidRDefault="005224B9" w:rsidP="005224B9">
      <w:pPr>
        <w:rPr>
          <w:sz w:val="10"/>
        </w:rPr>
      </w:pPr>
    </w:p>
    <w:p w:rsidR="005224B9" w:rsidRDefault="005224B9" w:rsidP="0036495A">
      <w:pPr>
        <w:pStyle w:val="TabellentiteloNr"/>
        <w:sectPr w:rsidR="005224B9"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1242"/>
        <w:gridCol w:w="885"/>
        <w:gridCol w:w="108"/>
        <w:gridCol w:w="940"/>
        <w:gridCol w:w="619"/>
        <w:gridCol w:w="968"/>
        <w:gridCol w:w="166"/>
        <w:gridCol w:w="1422"/>
        <w:gridCol w:w="454"/>
        <w:gridCol w:w="108"/>
        <w:gridCol w:w="851"/>
        <w:gridCol w:w="175"/>
        <w:gridCol w:w="534"/>
        <w:gridCol w:w="1053"/>
      </w:tblGrid>
      <w:tr w:rsidR="002D7F72" w:rsidTr="009C0C30">
        <w:tc>
          <w:tcPr>
            <w:tcW w:w="4762" w:type="dxa"/>
            <w:gridSpan w:val="6"/>
            <w:tcBorders>
              <w:right w:val="single" w:sz="4" w:space="0" w:color="FFFFFF" w:themeColor="background1"/>
            </w:tcBorders>
            <w:shd w:val="clear" w:color="auto" w:fill="595959"/>
          </w:tcPr>
          <w:p w:rsidR="002D7F72" w:rsidRDefault="002D7F72" w:rsidP="0036495A">
            <w:pPr>
              <w:pStyle w:val="TabellentiteloNr"/>
            </w:pPr>
            <w:r>
              <w:lastRenderedPageBreak/>
              <w:t xml:space="preserve">Chemie Klasse 7 </w:t>
            </w:r>
          </w:p>
        </w:tc>
        <w:tc>
          <w:tcPr>
            <w:tcW w:w="4763" w:type="dxa"/>
            <w:gridSpan w:val="8"/>
            <w:tcBorders>
              <w:left w:val="single" w:sz="4" w:space="0" w:color="FFFFFF" w:themeColor="background1"/>
            </w:tcBorders>
            <w:shd w:val="clear" w:color="auto" w:fill="595959"/>
          </w:tcPr>
          <w:p w:rsidR="002D7F72" w:rsidRDefault="002D7F72" w:rsidP="002D7F72">
            <w:pPr>
              <w:pStyle w:val="TabellentiteloNr"/>
            </w:pPr>
            <w:r>
              <w:t>Thema der Reihe: Stoffeigenschaften</w:t>
            </w:r>
          </w:p>
        </w:tc>
      </w:tr>
      <w:tr w:rsidR="002D7F72" w:rsidTr="009C0C30">
        <w:tc>
          <w:tcPr>
            <w:tcW w:w="9525" w:type="dxa"/>
            <w:gridSpan w:val="14"/>
            <w:tcBorders>
              <w:bottom w:val="single" w:sz="4" w:space="0" w:color="auto"/>
            </w:tcBorders>
            <w:shd w:val="clear" w:color="auto" w:fill="FFFFFF" w:themeFill="background1"/>
          </w:tcPr>
          <w:p w:rsidR="002D7F72" w:rsidRPr="002D7F72" w:rsidRDefault="002D7F72" w:rsidP="003766C3">
            <w:pPr>
              <w:pStyle w:val="berschrift2"/>
              <w:outlineLvl w:val="1"/>
            </w:pPr>
            <w:r w:rsidRPr="002D7F72">
              <w:t>Station</w:t>
            </w:r>
            <w:r>
              <w:t xml:space="preserve"> 2: Saures </w:t>
            </w:r>
            <w:r w:rsidRPr="003766C3">
              <w:t>und</w:t>
            </w:r>
            <w:r>
              <w:t xml:space="preserve"> Alkalisches verhalten von Stoffen</w:t>
            </w:r>
          </w:p>
        </w:tc>
      </w:tr>
      <w:tr w:rsidR="00B802BD" w:rsidTr="00DA24D3">
        <w:tc>
          <w:tcPr>
            <w:tcW w:w="6804" w:type="dxa"/>
            <w:gridSpan w:val="9"/>
            <w:vMerge w:val="restart"/>
            <w:tcBorders>
              <w:top w:val="single" w:sz="4" w:space="0" w:color="auto"/>
            </w:tcBorders>
            <w:shd w:val="clear" w:color="auto" w:fill="FFFFFF" w:themeFill="background1"/>
          </w:tcPr>
          <w:p w:rsidR="00B802BD" w:rsidRDefault="00B802BD" w:rsidP="002D7F72">
            <w:pPr>
              <w:pStyle w:val="Tabellentextfett"/>
            </w:pPr>
            <w:r>
              <w:t>Infos zum Thema:</w:t>
            </w:r>
          </w:p>
          <w:p w:rsidR="00B802BD" w:rsidRPr="002D7F72" w:rsidRDefault="00B802BD" w:rsidP="00526D84">
            <w:pPr>
              <w:pStyle w:val="Aufzhlungszeichen"/>
            </w:pPr>
            <w:r w:rsidRPr="002D7F72">
              <w:t xml:space="preserve">Einige Lebensmittel schmecken </w:t>
            </w:r>
            <w:r w:rsidRPr="00B802BD">
              <w:rPr>
                <w:rStyle w:val="Fett"/>
              </w:rPr>
              <w:t>sauer</w:t>
            </w:r>
            <w:r w:rsidRPr="002D7F72">
              <w:t xml:space="preserve">. In ihnen sind </w:t>
            </w:r>
            <w:r w:rsidRPr="00B802BD">
              <w:rPr>
                <w:rStyle w:val="Fett"/>
              </w:rPr>
              <w:t>Säuren</w:t>
            </w:r>
            <w:r w:rsidRPr="002D7F72">
              <w:t xml:space="preserve"> enthalten.</w:t>
            </w:r>
          </w:p>
          <w:p w:rsidR="00B802BD" w:rsidRPr="002D7F72" w:rsidRDefault="00B802BD" w:rsidP="000F3421">
            <w:pPr>
              <w:pStyle w:val="Aufzhlungszeichen"/>
            </w:pPr>
            <w:r w:rsidRPr="00526D84">
              <w:t>Wenn</w:t>
            </w:r>
            <w:r w:rsidRPr="002D7F72">
              <w:t xml:space="preserve"> du von Ameisen gebissen wirst, wird der Schmerz von Ameisensäure verursacht. Als Hausmittel gegen das Brennen wird oft Seifenlauge verwendet, denn Säuren kann man mit Laugen </w:t>
            </w:r>
            <w:r w:rsidRPr="00B802BD">
              <w:rPr>
                <w:rStyle w:val="Fett"/>
              </w:rPr>
              <w:t>neutralisieren.</w:t>
            </w:r>
          </w:p>
          <w:p w:rsidR="00B802BD" w:rsidRDefault="00B802BD" w:rsidP="00A55F26">
            <w:pPr>
              <w:pStyle w:val="Aufzhlungszeichen"/>
            </w:pPr>
            <w:r w:rsidRPr="00526D84">
              <w:t>Laugen</w:t>
            </w:r>
            <w:r w:rsidRPr="002D7F72">
              <w:t xml:space="preserve"> sind </w:t>
            </w:r>
            <w:r w:rsidRPr="00B802BD">
              <w:rPr>
                <w:rStyle w:val="Fett"/>
              </w:rPr>
              <w:t>alkalisch.</w:t>
            </w:r>
          </w:p>
          <w:p w:rsidR="00B802BD" w:rsidRPr="00B802BD" w:rsidRDefault="00B802BD" w:rsidP="00A55F26">
            <w:pPr>
              <w:pStyle w:val="Aufzhlungszeichen"/>
              <w:rPr>
                <w:rStyle w:val="Fett"/>
              </w:rPr>
            </w:pPr>
            <w:r w:rsidRPr="002D7F72">
              <w:t xml:space="preserve">Reines Wasser ist weder alkalisch noch sauer. Es ist </w:t>
            </w:r>
            <w:r w:rsidRPr="00B802BD">
              <w:rPr>
                <w:rStyle w:val="Fett"/>
              </w:rPr>
              <w:t>neutral.</w:t>
            </w:r>
          </w:p>
          <w:p w:rsidR="00B802BD" w:rsidRDefault="00B802BD" w:rsidP="00A55F26">
            <w:pPr>
              <w:pStyle w:val="Aufzhlungszeichen"/>
            </w:pPr>
            <w:r w:rsidRPr="002D7F72">
              <w:t xml:space="preserve">Um zu erkennen, ob eine Lösung alkalisch, neutral oder sauer ist, benutzt man </w:t>
            </w:r>
            <w:r w:rsidRPr="00B802BD">
              <w:rPr>
                <w:rStyle w:val="Fett"/>
              </w:rPr>
              <w:t>Indikatoren.</w:t>
            </w:r>
            <w:r w:rsidRPr="002D7F72">
              <w:t xml:space="preserve"> Sie zeigen dies durch ihren Farbwechsel an.</w:t>
            </w:r>
          </w:p>
          <w:p w:rsidR="00B802BD" w:rsidRPr="005224B9" w:rsidRDefault="00B802BD" w:rsidP="005224B9">
            <w:pPr>
              <w:pStyle w:val="Abstandszeile"/>
            </w:pPr>
          </w:p>
          <w:p w:rsidR="00B802BD" w:rsidRPr="002D7F72" w:rsidRDefault="00B802BD" w:rsidP="00B802BD">
            <w:pPr>
              <w:pStyle w:val="Tabellentextfett"/>
            </w:pPr>
            <w:r>
              <w:t>Indikatoren:</w:t>
            </w:r>
          </w:p>
        </w:tc>
        <w:tc>
          <w:tcPr>
            <w:tcW w:w="2721" w:type="dxa"/>
            <w:gridSpan w:val="5"/>
            <w:tcBorders>
              <w:top w:val="single" w:sz="4" w:space="0" w:color="auto"/>
            </w:tcBorders>
            <w:shd w:val="clear" w:color="auto" w:fill="FFFFFF" w:themeFill="background1"/>
          </w:tcPr>
          <w:p w:rsidR="00B802BD" w:rsidRDefault="00D95E54" w:rsidP="005224B9">
            <w:pPr>
              <w:pStyle w:val="Grafiklinks"/>
              <w:jc w:val="center"/>
            </w:pPr>
            <w:r>
              <w:rPr>
                <w:lang w:eastAsia="de-DE"/>
              </w:rPr>
              <w:drawing>
                <wp:inline distT="0" distB="0" distL="0" distR="0" wp14:anchorId="3327B698" wp14:editId="1594C6EE">
                  <wp:extent cx="1392072" cy="86820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67_Zitronen.png"/>
                          <pic:cNvPicPr/>
                        </pic:nvPicPr>
                        <pic:blipFill rotWithShape="1">
                          <a:blip r:embed="rId23" cstate="print">
                            <a:extLst>
                              <a:ext uri="{28A0092B-C50C-407E-A947-70E740481C1C}">
                                <a14:useLocalDpi xmlns:a14="http://schemas.microsoft.com/office/drawing/2010/main" val="0"/>
                              </a:ext>
                            </a:extLst>
                          </a:blip>
                          <a:srcRect t="6505" b="-1"/>
                          <a:stretch/>
                        </pic:blipFill>
                        <pic:spPr bwMode="auto">
                          <a:xfrm>
                            <a:off x="0" y="0"/>
                            <a:ext cx="1395060" cy="870067"/>
                          </a:xfrm>
                          <a:prstGeom prst="rect">
                            <a:avLst/>
                          </a:prstGeom>
                          <a:ln>
                            <a:noFill/>
                          </a:ln>
                          <a:extLst>
                            <a:ext uri="{53640926-AAD7-44D8-BBD7-CCE9431645EC}">
                              <a14:shadowObscured xmlns:a14="http://schemas.microsoft.com/office/drawing/2010/main"/>
                            </a:ext>
                          </a:extLst>
                        </pic:spPr>
                      </pic:pic>
                    </a:graphicData>
                  </a:graphic>
                </wp:inline>
              </w:drawing>
            </w:r>
          </w:p>
        </w:tc>
      </w:tr>
      <w:tr w:rsidR="00B802BD" w:rsidTr="009B5940">
        <w:trPr>
          <w:trHeight w:val="1485"/>
        </w:trPr>
        <w:tc>
          <w:tcPr>
            <w:tcW w:w="6804" w:type="dxa"/>
            <w:gridSpan w:val="9"/>
            <w:vMerge/>
            <w:shd w:val="clear" w:color="auto" w:fill="FFFFFF" w:themeFill="background1"/>
          </w:tcPr>
          <w:p w:rsidR="00B802BD" w:rsidRDefault="00B802BD" w:rsidP="002D7F72">
            <w:pPr>
              <w:pStyle w:val="Tabellentextfett"/>
            </w:pPr>
          </w:p>
        </w:tc>
        <w:tc>
          <w:tcPr>
            <w:tcW w:w="2721" w:type="dxa"/>
            <w:gridSpan w:val="5"/>
            <w:shd w:val="clear" w:color="auto" w:fill="FFFFFF" w:themeFill="background1"/>
          </w:tcPr>
          <w:p w:rsidR="00B802BD" w:rsidRDefault="00D95E54" w:rsidP="005224B9">
            <w:pPr>
              <w:pStyle w:val="Grafiklinks"/>
              <w:jc w:val="center"/>
            </w:pPr>
            <w:r>
              <w:rPr>
                <w:lang w:eastAsia="de-DE"/>
              </w:rPr>
              <w:drawing>
                <wp:inline distT="0" distB="0" distL="0" distR="0" wp14:anchorId="1117D193" wp14:editId="59CFB4C4">
                  <wp:extent cx="1216398" cy="841273"/>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kohl.Png"/>
                          <pic:cNvPicPr/>
                        </pic:nvPicPr>
                        <pic:blipFill rotWithShape="1">
                          <a:blip r:embed="rId17" cstate="print">
                            <a:extLst>
                              <a:ext uri="{28A0092B-C50C-407E-A947-70E740481C1C}">
                                <a14:useLocalDpi xmlns:a14="http://schemas.microsoft.com/office/drawing/2010/main" val="0"/>
                              </a:ext>
                            </a:extLst>
                          </a:blip>
                          <a:srcRect t="6504"/>
                          <a:stretch/>
                        </pic:blipFill>
                        <pic:spPr bwMode="auto">
                          <a:xfrm>
                            <a:off x="0" y="0"/>
                            <a:ext cx="1216675" cy="841465"/>
                          </a:xfrm>
                          <a:prstGeom prst="rect">
                            <a:avLst/>
                          </a:prstGeom>
                          <a:ln>
                            <a:noFill/>
                          </a:ln>
                          <a:extLst>
                            <a:ext uri="{53640926-AAD7-44D8-BBD7-CCE9431645EC}">
                              <a14:shadowObscured xmlns:a14="http://schemas.microsoft.com/office/drawing/2010/main"/>
                            </a:ext>
                          </a:extLst>
                        </pic:spPr>
                      </pic:pic>
                    </a:graphicData>
                  </a:graphic>
                </wp:inline>
              </w:drawing>
            </w:r>
          </w:p>
        </w:tc>
      </w:tr>
      <w:tr w:rsidR="00B802BD" w:rsidRPr="00B802BD" w:rsidTr="00174893">
        <w:tc>
          <w:tcPr>
            <w:tcW w:w="3175" w:type="dxa"/>
            <w:gridSpan w:val="4"/>
            <w:tcBorders>
              <w:right w:val="single" w:sz="4" w:space="0" w:color="FFFFFF" w:themeColor="background1"/>
            </w:tcBorders>
            <w:shd w:val="clear" w:color="auto" w:fill="A6A6A6" w:themeFill="background1" w:themeFillShade="A6"/>
          </w:tcPr>
          <w:p w:rsidR="00B802BD" w:rsidRPr="00B802BD" w:rsidRDefault="00B802BD" w:rsidP="00D80B3D">
            <w:pPr>
              <w:pStyle w:val="Tabellenuntertitel"/>
            </w:pPr>
            <w:r w:rsidRPr="00B802BD">
              <w:t>Indikator</w:t>
            </w:r>
          </w:p>
        </w:tc>
        <w:tc>
          <w:tcPr>
            <w:tcW w:w="3175" w:type="dxa"/>
            <w:gridSpan w:val="4"/>
            <w:tcBorders>
              <w:left w:val="single" w:sz="4" w:space="0" w:color="FFFFFF" w:themeColor="background1"/>
              <w:right w:val="single" w:sz="4" w:space="0" w:color="FFFFFF" w:themeColor="background1"/>
            </w:tcBorders>
            <w:shd w:val="clear" w:color="auto" w:fill="A6A6A6" w:themeFill="background1" w:themeFillShade="A6"/>
          </w:tcPr>
          <w:p w:rsidR="00B802BD" w:rsidRPr="00B802BD" w:rsidRDefault="00B802BD" w:rsidP="00D80B3D">
            <w:pPr>
              <w:pStyle w:val="Tabellenuntertitel"/>
            </w:pPr>
            <w:r w:rsidRPr="00B802BD">
              <w:t>Farbe in sauren Lösungen</w:t>
            </w:r>
          </w:p>
        </w:tc>
        <w:tc>
          <w:tcPr>
            <w:tcW w:w="3175" w:type="dxa"/>
            <w:gridSpan w:val="6"/>
            <w:tcBorders>
              <w:left w:val="single" w:sz="4" w:space="0" w:color="FFFFFF" w:themeColor="background1"/>
            </w:tcBorders>
            <w:shd w:val="clear" w:color="auto" w:fill="A6A6A6" w:themeFill="background1" w:themeFillShade="A6"/>
          </w:tcPr>
          <w:p w:rsidR="00B802BD" w:rsidRPr="00B802BD" w:rsidRDefault="00B802BD" w:rsidP="00D80B3D">
            <w:pPr>
              <w:pStyle w:val="Tabellenuntertitel"/>
            </w:pPr>
            <w:r w:rsidRPr="00B802BD">
              <w:t>Farbe in alkalischen Lösungen</w:t>
            </w:r>
          </w:p>
        </w:tc>
      </w:tr>
      <w:tr w:rsidR="00B802BD" w:rsidTr="00174893">
        <w:tc>
          <w:tcPr>
            <w:tcW w:w="3175" w:type="dxa"/>
            <w:gridSpan w:val="4"/>
            <w:tcBorders>
              <w:bottom w:val="single" w:sz="4" w:space="0" w:color="595959" w:themeColor="text2"/>
              <w:right w:val="single" w:sz="4" w:space="0" w:color="595959" w:themeColor="text2"/>
            </w:tcBorders>
            <w:shd w:val="clear" w:color="auto" w:fill="EEEEEE"/>
          </w:tcPr>
          <w:p w:rsidR="00B802BD" w:rsidRDefault="00B802BD" w:rsidP="00B802BD">
            <w:pPr>
              <w:pStyle w:val="TabellentextStandard"/>
            </w:pPr>
            <w:r>
              <w:t>Indikatorpapier</w:t>
            </w:r>
          </w:p>
        </w:tc>
        <w:tc>
          <w:tcPr>
            <w:tcW w:w="3175" w:type="dxa"/>
            <w:gridSpan w:val="4"/>
            <w:tcBorders>
              <w:left w:val="single" w:sz="4" w:space="0" w:color="595959" w:themeColor="text2"/>
              <w:bottom w:val="single" w:sz="4" w:space="0" w:color="595959" w:themeColor="text2"/>
              <w:right w:val="single" w:sz="4" w:space="0" w:color="595959" w:themeColor="text2"/>
            </w:tcBorders>
            <w:shd w:val="clear" w:color="auto" w:fill="EEEEEE"/>
          </w:tcPr>
          <w:p w:rsidR="00B802BD" w:rsidRDefault="00B802BD" w:rsidP="00B802BD">
            <w:pPr>
              <w:pStyle w:val="TabellentextStandard"/>
            </w:pPr>
            <w:r>
              <w:t>rot</w:t>
            </w:r>
          </w:p>
        </w:tc>
        <w:tc>
          <w:tcPr>
            <w:tcW w:w="3175" w:type="dxa"/>
            <w:gridSpan w:val="6"/>
            <w:tcBorders>
              <w:left w:val="single" w:sz="4" w:space="0" w:color="595959" w:themeColor="text2"/>
              <w:bottom w:val="single" w:sz="4" w:space="0" w:color="595959" w:themeColor="text2"/>
            </w:tcBorders>
            <w:shd w:val="clear" w:color="auto" w:fill="EEEEEE"/>
          </w:tcPr>
          <w:p w:rsidR="00B802BD" w:rsidRDefault="00B802BD" w:rsidP="00B802BD">
            <w:pPr>
              <w:pStyle w:val="TabellentextStandard"/>
            </w:pPr>
            <w:r>
              <w:t>blau</w:t>
            </w:r>
          </w:p>
        </w:tc>
      </w:tr>
      <w:tr w:rsidR="00B802BD" w:rsidTr="009A2DC0">
        <w:tc>
          <w:tcPr>
            <w:tcW w:w="3175" w:type="dxa"/>
            <w:gridSpan w:val="4"/>
            <w:tcBorders>
              <w:top w:val="single" w:sz="4" w:space="0" w:color="595959" w:themeColor="text2"/>
              <w:bottom w:val="single" w:sz="4" w:space="0" w:color="auto"/>
              <w:right w:val="single" w:sz="4" w:space="0" w:color="595959" w:themeColor="text2"/>
            </w:tcBorders>
            <w:shd w:val="clear" w:color="auto" w:fill="EEEEEE"/>
          </w:tcPr>
          <w:p w:rsidR="00B802BD" w:rsidRDefault="00B802BD" w:rsidP="00B802BD">
            <w:pPr>
              <w:pStyle w:val="TabellentextStandard"/>
            </w:pPr>
            <w:r>
              <w:t>Rotkohlsaft</w:t>
            </w:r>
          </w:p>
        </w:tc>
        <w:tc>
          <w:tcPr>
            <w:tcW w:w="3175" w:type="dxa"/>
            <w:gridSpan w:val="4"/>
            <w:tcBorders>
              <w:top w:val="single" w:sz="4" w:space="0" w:color="595959" w:themeColor="text2"/>
              <w:left w:val="single" w:sz="4" w:space="0" w:color="595959" w:themeColor="text2"/>
              <w:bottom w:val="single" w:sz="4" w:space="0" w:color="auto"/>
              <w:right w:val="single" w:sz="4" w:space="0" w:color="595959" w:themeColor="text2"/>
            </w:tcBorders>
            <w:shd w:val="clear" w:color="auto" w:fill="EEEEEE"/>
          </w:tcPr>
          <w:p w:rsidR="00B802BD" w:rsidRDefault="00B802BD" w:rsidP="00B802BD">
            <w:pPr>
              <w:pStyle w:val="TabellentextStandard"/>
            </w:pPr>
            <w:r>
              <w:t>rot</w:t>
            </w:r>
          </w:p>
        </w:tc>
        <w:tc>
          <w:tcPr>
            <w:tcW w:w="3175" w:type="dxa"/>
            <w:gridSpan w:val="6"/>
            <w:tcBorders>
              <w:top w:val="single" w:sz="4" w:space="0" w:color="595959" w:themeColor="text2"/>
              <w:left w:val="single" w:sz="4" w:space="0" w:color="595959" w:themeColor="text2"/>
              <w:bottom w:val="single" w:sz="4" w:space="0" w:color="auto"/>
            </w:tcBorders>
            <w:shd w:val="clear" w:color="auto" w:fill="EEEEEE"/>
          </w:tcPr>
          <w:p w:rsidR="00B802BD" w:rsidRDefault="00B802BD" w:rsidP="00B802BD">
            <w:pPr>
              <w:pStyle w:val="TabellentextStandard"/>
            </w:pPr>
            <w:r>
              <w:t>grün</w:t>
            </w:r>
          </w:p>
        </w:tc>
      </w:tr>
      <w:tr w:rsidR="00B802BD" w:rsidTr="009A2DC0">
        <w:tc>
          <w:tcPr>
            <w:tcW w:w="9525" w:type="dxa"/>
            <w:gridSpan w:val="14"/>
            <w:tcBorders>
              <w:top w:val="single" w:sz="4" w:space="0" w:color="auto"/>
            </w:tcBorders>
            <w:shd w:val="clear" w:color="auto" w:fill="FFFFFF" w:themeFill="background1"/>
          </w:tcPr>
          <w:p w:rsidR="00B802BD" w:rsidRDefault="00B802BD" w:rsidP="00B802BD">
            <w:pPr>
              <w:pStyle w:val="Tabellentextfett"/>
            </w:pPr>
            <w:r>
              <w:t>Versuchsmaterialien:</w:t>
            </w:r>
          </w:p>
        </w:tc>
      </w:tr>
      <w:tr w:rsidR="00F64F67" w:rsidTr="005224B9">
        <w:trPr>
          <w:trHeight w:val="1531"/>
        </w:trPr>
        <w:tc>
          <w:tcPr>
            <w:tcW w:w="2127" w:type="dxa"/>
            <w:gridSpan w:val="2"/>
            <w:shd w:val="clear" w:color="auto" w:fill="FFFFFF" w:themeFill="background1"/>
            <w:vAlign w:val="bottom"/>
          </w:tcPr>
          <w:p w:rsidR="00B802BD" w:rsidRPr="008356D4" w:rsidRDefault="00F64F67" w:rsidP="008356D4">
            <w:pPr>
              <w:pStyle w:val="Grafiklinks"/>
            </w:pPr>
            <w:r w:rsidRPr="008356D4">
              <w:rPr>
                <w:lang w:eastAsia="de-DE"/>
              </w:rPr>
              <w:drawing>
                <wp:inline distT="0" distB="0" distL="0" distR="0" wp14:anchorId="10569E2B" wp14:editId="65FE9EBA">
                  <wp:extent cx="1019975" cy="1044000"/>
                  <wp:effectExtent l="0" t="0" r="889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G_unbekannter-weisser-stof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975" cy="1044000"/>
                          </a:xfrm>
                          <a:prstGeom prst="rect">
                            <a:avLst/>
                          </a:prstGeom>
                        </pic:spPr>
                      </pic:pic>
                    </a:graphicData>
                  </a:graphic>
                </wp:inline>
              </w:drawing>
            </w:r>
          </w:p>
        </w:tc>
        <w:tc>
          <w:tcPr>
            <w:tcW w:w="1667" w:type="dxa"/>
            <w:gridSpan w:val="3"/>
            <w:shd w:val="clear" w:color="auto" w:fill="FFFFFF" w:themeFill="background1"/>
          </w:tcPr>
          <w:p w:rsidR="00B802BD" w:rsidRDefault="00B802BD" w:rsidP="005224B9">
            <w:pPr>
              <w:pStyle w:val="Tabellentext20ptvor"/>
            </w:pPr>
            <w:r w:rsidRPr="00B802BD">
              <w:t>3 Reagenzgläser (RG) mit den unbekannten Stoffen</w:t>
            </w:r>
          </w:p>
        </w:tc>
        <w:tc>
          <w:tcPr>
            <w:tcW w:w="1134" w:type="dxa"/>
            <w:gridSpan w:val="2"/>
            <w:shd w:val="clear" w:color="auto" w:fill="FFFFFF" w:themeFill="background1"/>
            <w:vAlign w:val="center"/>
          </w:tcPr>
          <w:p w:rsidR="00B802BD" w:rsidRPr="008356D4" w:rsidRDefault="00D95E54" w:rsidP="008356D4">
            <w:pPr>
              <w:pStyle w:val="Grafiklinks"/>
            </w:pPr>
            <w:r w:rsidRPr="008356D4">
              <w:rPr>
                <w:lang w:eastAsia="de-DE"/>
              </w:rPr>
              <w:drawing>
                <wp:inline distT="0" distB="0" distL="0" distR="0" wp14:anchorId="741C2DDE" wp14:editId="781897DA">
                  <wp:extent cx="429324" cy="792000"/>
                  <wp:effectExtent l="0" t="0" r="889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tkohlsaf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324" cy="792000"/>
                          </a:xfrm>
                          <a:prstGeom prst="rect">
                            <a:avLst/>
                          </a:prstGeom>
                        </pic:spPr>
                      </pic:pic>
                    </a:graphicData>
                  </a:graphic>
                </wp:inline>
              </w:drawing>
            </w:r>
          </w:p>
        </w:tc>
        <w:tc>
          <w:tcPr>
            <w:tcW w:w="1876" w:type="dxa"/>
            <w:gridSpan w:val="2"/>
            <w:shd w:val="clear" w:color="auto" w:fill="FFFFFF" w:themeFill="background1"/>
          </w:tcPr>
          <w:p w:rsidR="00B802BD" w:rsidRDefault="00B802BD" w:rsidP="007B1DCB">
            <w:pPr>
              <w:pStyle w:val="Tabellentext20ptvor"/>
            </w:pPr>
            <w:r>
              <w:t>Rotkohlsaft</w:t>
            </w:r>
          </w:p>
        </w:tc>
        <w:tc>
          <w:tcPr>
            <w:tcW w:w="1134" w:type="dxa"/>
            <w:gridSpan w:val="3"/>
            <w:shd w:val="clear" w:color="auto" w:fill="FFFFFF" w:themeFill="background1"/>
            <w:vAlign w:val="center"/>
          </w:tcPr>
          <w:p w:rsidR="00B802BD" w:rsidRDefault="00924BA7" w:rsidP="00924BA7">
            <w:pPr>
              <w:pStyle w:val="Grafiklinks"/>
            </w:pPr>
            <w:r>
              <w:rPr>
                <w:lang w:eastAsia="de-DE"/>
              </w:rPr>
              <w:drawing>
                <wp:inline distT="0" distB="0" distL="0" distR="0" wp14:anchorId="62869049" wp14:editId="5F5A37BB">
                  <wp:extent cx="446122" cy="1080000"/>
                  <wp:effectExtent l="76200" t="19050" r="49530" b="2540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ette.png"/>
                          <pic:cNvPicPr/>
                        </pic:nvPicPr>
                        <pic:blipFill>
                          <a:blip r:embed="rId25" cstate="print">
                            <a:extLst>
                              <a:ext uri="{28A0092B-C50C-407E-A947-70E740481C1C}">
                                <a14:useLocalDpi xmlns:a14="http://schemas.microsoft.com/office/drawing/2010/main" val="0"/>
                              </a:ext>
                            </a:extLst>
                          </a:blip>
                          <a:stretch>
                            <a:fillRect/>
                          </a:stretch>
                        </pic:blipFill>
                        <pic:spPr>
                          <a:xfrm rot="380178">
                            <a:off x="0" y="0"/>
                            <a:ext cx="446122" cy="1080000"/>
                          </a:xfrm>
                          <a:prstGeom prst="rect">
                            <a:avLst/>
                          </a:prstGeom>
                        </pic:spPr>
                      </pic:pic>
                    </a:graphicData>
                  </a:graphic>
                </wp:inline>
              </w:drawing>
            </w:r>
          </w:p>
        </w:tc>
        <w:tc>
          <w:tcPr>
            <w:tcW w:w="1587" w:type="dxa"/>
            <w:gridSpan w:val="2"/>
            <w:shd w:val="clear" w:color="auto" w:fill="FFFFFF" w:themeFill="background1"/>
          </w:tcPr>
          <w:p w:rsidR="00B802BD" w:rsidRDefault="00B802BD" w:rsidP="007B1DCB">
            <w:pPr>
              <w:pStyle w:val="Tabellentext20ptvor"/>
            </w:pPr>
            <w:r>
              <w:t>Pipette</w:t>
            </w:r>
          </w:p>
        </w:tc>
      </w:tr>
      <w:tr w:rsidR="00F64F67" w:rsidTr="00F64F67">
        <w:trPr>
          <w:trHeight w:hRule="exact" w:val="284"/>
        </w:trPr>
        <w:tc>
          <w:tcPr>
            <w:tcW w:w="9525" w:type="dxa"/>
            <w:gridSpan w:val="14"/>
            <w:shd w:val="clear" w:color="auto" w:fill="FFFFFF" w:themeFill="background1"/>
          </w:tcPr>
          <w:p w:rsidR="00F64F67" w:rsidRPr="00924BA7" w:rsidRDefault="00F64F67" w:rsidP="00924BA7">
            <w:pPr>
              <w:pStyle w:val="TabellentextStandard"/>
            </w:pPr>
          </w:p>
        </w:tc>
      </w:tr>
      <w:tr w:rsidR="00F64F67" w:rsidTr="005224B9">
        <w:tc>
          <w:tcPr>
            <w:tcW w:w="1242" w:type="dxa"/>
            <w:shd w:val="clear" w:color="auto" w:fill="FFFFFF" w:themeFill="background1"/>
            <w:vAlign w:val="center"/>
          </w:tcPr>
          <w:p w:rsidR="00B802BD" w:rsidRPr="008356D4" w:rsidRDefault="00077131" w:rsidP="008356D4">
            <w:pPr>
              <w:pStyle w:val="Grafiklinks"/>
            </w:pPr>
            <w:r w:rsidRPr="008356D4">
              <w:rPr>
                <w:lang w:eastAsia="de-DE"/>
              </w:rPr>
              <w:drawing>
                <wp:inline distT="0" distB="0" distL="0" distR="0" wp14:anchorId="2318DA66" wp14:editId="0B7F5040">
                  <wp:extent cx="720903" cy="795658"/>
                  <wp:effectExtent l="0" t="0" r="3175"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nzet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912" cy="796772"/>
                          </a:xfrm>
                          <a:prstGeom prst="rect">
                            <a:avLst/>
                          </a:prstGeom>
                        </pic:spPr>
                      </pic:pic>
                    </a:graphicData>
                  </a:graphic>
                </wp:inline>
              </w:drawing>
            </w:r>
          </w:p>
        </w:tc>
        <w:tc>
          <w:tcPr>
            <w:tcW w:w="993" w:type="dxa"/>
            <w:gridSpan w:val="2"/>
            <w:shd w:val="clear" w:color="auto" w:fill="FFFFFF" w:themeFill="background1"/>
          </w:tcPr>
          <w:p w:rsidR="00B802BD" w:rsidRPr="00872E24" w:rsidRDefault="00B802BD" w:rsidP="007B1DCB">
            <w:pPr>
              <w:pStyle w:val="Tabellentext20ptvor"/>
            </w:pPr>
            <w:r w:rsidRPr="00872E24">
              <w:t>Pinzette</w:t>
            </w:r>
          </w:p>
        </w:tc>
        <w:tc>
          <w:tcPr>
            <w:tcW w:w="1559" w:type="dxa"/>
            <w:gridSpan w:val="2"/>
            <w:shd w:val="clear" w:color="auto" w:fill="FFFFFF" w:themeFill="background1"/>
            <w:vAlign w:val="center"/>
          </w:tcPr>
          <w:p w:rsidR="00B802BD" w:rsidRPr="008356D4" w:rsidRDefault="00F64F67" w:rsidP="008356D4">
            <w:pPr>
              <w:pStyle w:val="Grafiklinks"/>
            </w:pPr>
            <w:r w:rsidRPr="008356D4">
              <w:rPr>
                <w:lang w:eastAsia="de-DE"/>
              </w:rPr>
              <w:drawing>
                <wp:inline distT="0" distB="0" distL="0" distR="0" wp14:anchorId="2E366EE2" wp14:editId="7948A073">
                  <wp:extent cx="871220" cy="901700"/>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Papi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1220" cy="901700"/>
                          </a:xfrm>
                          <a:prstGeom prst="rect">
                            <a:avLst/>
                          </a:prstGeom>
                        </pic:spPr>
                      </pic:pic>
                    </a:graphicData>
                  </a:graphic>
                </wp:inline>
              </w:drawing>
            </w:r>
          </w:p>
        </w:tc>
        <w:tc>
          <w:tcPr>
            <w:tcW w:w="1134" w:type="dxa"/>
            <w:gridSpan w:val="2"/>
            <w:shd w:val="clear" w:color="auto" w:fill="FFFFFF" w:themeFill="background1"/>
          </w:tcPr>
          <w:p w:rsidR="00B802BD" w:rsidRDefault="00B802BD" w:rsidP="005224B9">
            <w:pPr>
              <w:pStyle w:val="Tabellentext20ptvor"/>
            </w:pPr>
            <w:r>
              <w:t>Indikator</w:t>
            </w:r>
            <w:r w:rsidR="005224B9">
              <w:softHyphen/>
            </w:r>
            <w:r>
              <w:t>papier</w:t>
            </w:r>
          </w:p>
        </w:tc>
        <w:tc>
          <w:tcPr>
            <w:tcW w:w="1984" w:type="dxa"/>
            <w:gridSpan w:val="3"/>
            <w:shd w:val="clear" w:color="auto" w:fill="FFFFFF" w:themeFill="background1"/>
            <w:vAlign w:val="bottom"/>
          </w:tcPr>
          <w:p w:rsidR="00B802BD" w:rsidRPr="008356D4" w:rsidRDefault="00F64F67" w:rsidP="008356D4">
            <w:pPr>
              <w:pStyle w:val="Grafiklinks"/>
            </w:pPr>
            <w:r w:rsidRPr="008356D4">
              <w:rPr>
                <w:lang w:eastAsia="de-DE"/>
              </w:rPr>
              <w:drawing>
                <wp:inline distT="0" distB="0" distL="0" distR="0" wp14:anchorId="72405F80" wp14:editId="2A9C97C7">
                  <wp:extent cx="1055132" cy="10800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G_le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5132" cy="1080000"/>
                          </a:xfrm>
                          <a:prstGeom prst="rect">
                            <a:avLst/>
                          </a:prstGeom>
                        </pic:spPr>
                      </pic:pic>
                    </a:graphicData>
                  </a:graphic>
                </wp:inline>
              </w:drawing>
            </w:r>
          </w:p>
        </w:tc>
        <w:tc>
          <w:tcPr>
            <w:tcW w:w="851" w:type="dxa"/>
            <w:shd w:val="clear" w:color="auto" w:fill="FFFFFF" w:themeFill="background1"/>
          </w:tcPr>
          <w:p w:rsidR="00B802BD" w:rsidRDefault="00B802BD" w:rsidP="005224B9">
            <w:pPr>
              <w:pStyle w:val="Tabellentext20ptvor"/>
            </w:pPr>
            <w:r>
              <w:t>3 leere RG</w:t>
            </w:r>
          </w:p>
        </w:tc>
        <w:tc>
          <w:tcPr>
            <w:tcW w:w="709" w:type="dxa"/>
            <w:gridSpan w:val="2"/>
            <w:shd w:val="clear" w:color="auto" w:fill="FFFFFF" w:themeFill="background1"/>
            <w:vAlign w:val="center"/>
          </w:tcPr>
          <w:p w:rsidR="00B802BD" w:rsidRPr="008356D4" w:rsidRDefault="00924BA7" w:rsidP="00B00941">
            <w:pPr>
              <w:pStyle w:val="Verdichtet"/>
            </w:pPr>
            <w:r w:rsidRPr="008356D4">
              <w:rPr>
                <w:lang w:eastAsia="de-DE"/>
              </w:rPr>
              <w:drawing>
                <wp:inline distT="0" distB="0" distL="0" distR="0" wp14:anchorId="547784E2" wp14:editId="0831B8E8">
                  <wp:extent cx="338966" cy="434670"/>
                  <wp:effectExtent l="0" t="0" r="4445"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448" cy="440417"/>
                          </a:xfrm>
                          <a:prstGeom prst="rect">
                            <a:avLst/>
                          </a:prstGeom>
                        </pic:spPr>
                      </pic:pic>
                    </a:graphicData>
                  </a:graphic>
                </wp:inline>
              </w:drawing>
            </w:r>
          </w:p>
        </w:tc>
        <w:tc>
          <w:tcPr>
            <w:tcW w:w="1053" w:type="dxa"/>
            <w:shd w:val="clear" w:color="auto" w:fill="FFFFFF" w:themeFill="background1"/>
          </w:tcPr>
          <w:p w:rsidR="00B802BD" w:rsidRPr="009B5940" w:rsidRDefault="00B802BD" w:rsidP="007B1DCB">
            <w:pPr>
              <w:pStyle w:val="Tabellentext20ptvor"/>
            </w:pPr>
            <w:r w:rsidRPr="009B5940">
              <w:t>Stopfen</w:t>
            </w:r>
          </w:p>
        </w:tc>
      </w:tr>
      <w:tr w:rsidR="00F64F67" w:rsidTr="00872E24">
        <w:trPr>
          <w:trHeight w:hRule="exact" w:val="284"/>
        </w:trPr>
        <w:tc>
          <w:tcPr>
            <w:tcW w:w="9525" w:type="dxa"/>
            <w:gridSpan w:val="14"/>
            <w:shd w:val="clear" w:color="auto" w:fill="FFFFFF" w:themeFill="background1"/>
            <w:vAlign w:val="center"/>
          </w:tcPr>
          <w:p w:rsidR="00F64F67" w:rsidRPr="00924BA7" w:rsidRDefault="00F64F67" w:rsidP="00924BA7">
            <w:pPr>
              <w:pStyle w:val="TabellentextStandard"/>
            </w:pPr>
          </w:p>
        </w:tc>
      </w:tr>
      <w:tr w:rsidR="00B802BD" w:rsidRPr="00B802BD" w:rsidTr="00872E24">
        <w:tc>
          <w:tcPr>
            <w:tcW w:w="9525" w:type="dxa"/>
            <w:gridSpan w:val="14"/>
            <w:shd w:val="clear" w:color="auto" w:fill="FFFFFF" w:themeFill="background1"/>
          </w:tcPr>
          <w:p w:rsidR="00B802BD" w:rsidRPr="00B802BD" w:rsidRDefault="00B802BD" w:rsidP="00B802BD">
            <w:pPr>
              <w:pStyle w:val="Tabellentextfett"/>
            </w:pPr>
            <w:r w:rsidRPr="00B802BD">
              <w:t>Versuchsdurchführung:</w:t>
            </w:r>
          </w:p>
          <w:p w:rsidR="00B802BD" w:rsidRPr="00B802BD" w:rsidRDefault="00B802BD" w:rsidP="0036495A">
            <w:pPr>
              <w:pStyle w:val="Aufzhlungszeichen"/>
            </w:pPr>
            <w:r w:rsidRPr="00B802BD">
              <w:t xml:space="preserve">Gib zwei </w:t>
            </w:r>
            <w:r w:rsidRPr="0036495A">
              <w:t>Spatelspitzen</w:t>
            </w:r>
            <w:r w:rsidRPr="00B802BD">
              <w:t xml:space="preserve"> von Stoff A in ein leeres RG. </w:t>
            </w:r>
          </w:p>
          <w:p w:rsidR="00B802BD" w:rsidRPr="00B802BD" w:rsidRDefault="00B802BD" w:rsidP="0036495A">
            <w:pPr>
              <w:pStyle w:val="Aufzhlungszeichen"/>
            </w:pPr>
            <w:r w:rsidRPr="00B802BD">
              <w:t xml:space="preserve">Fülle das RG mit ca. 5 ml Wasser auf. </w:t>
            </w:r>
          </w:p>
          <w:p w:rsidR="00B802BD" w:rsidRPr="00B802BD" w:rsidRDefault="00B802BD" w:rsidP="0036495A">
            <w:pPr>
              <w:pStyle w:val="Aufzhlungszeichen"/>
            </w:pPr>
            <w:r w:rsidRPr="00B802BD">
              <w:t xml:space="preserve">Verschließe das RG mit einem Stopfen und schüttele es vorsichtig. </w:t>
            </w:r>
          </w:p>
          <w:p w:rsidR="00B802BD" w:rsidRPr="00B802BD" w:rsidRDefault="00B802BD" w:rsidP="0036495A">
            <w:pPr>
              <w:pStyle w:val="Aufzhlungszeichen"/>
            </w:pPr>
            <w:r w:rsidRPr="00B802BD">
              <w:t>Halte mit einer Pinzette einen Streifen Indikatorpapier hinein. Beobachte.</w:t>
            </w:r>
          </w:p>
          <w:p w:rsidR="00B802BD" w:rsidRDefault="00B802BD" w:rsidP="0036495A">
            <w:pPr>
              <w:pStyle w:val="Aufzhlungszeichen"/>
            </w:pPr>
            <w:r w:rsidRPr="00B802BD">
              <w:t>Tropfe dann etwas Rotkohlsaft hinzu. Beobachte.</w:t>
            </w:r>
          </w:p>
          <w:p w:rsidR="005224B9" w:rsidRPr="005224B9" w:rsidRDefault="005224B9" w:rsidP="005224B9">
            <w:pPr>
              <w:pStyle w:val="Abstandszeile"/>
            </w:pPr>
          </w:p>
          <w:p w:rsidR="00B802BD" w:rsidRDefault="00B802BD" w:rsidP="00D95E54">
            <w:pPr>
              <w:pStyle w:val="Tabellentextfett"/>
            </w:pPr>
            <w:r>
              <w:t>Aufgabe:</w:t>
            </w:r>
          </w:p>
          <w:p w:rsidR="00B802BD" w:rsidRPr="00B802BD" w:rsidRDefault="00B802BD" w:rsidP="00D95E54">
            <w:pPr>
              <w:pStyle w:val="TabellentextStandard"/>
            </w:pPr>
            <w:r>
              <w:t xml:space="preserve">Führe mit den Stoffen B und C ebenfalls den Versuch durch. Trage deine Beobachtungen in die </w:t>
            </w:r>
            <w:r w:rsidR="00D95E54">
              <w:br/>
            </w:r>
            <w:r>
              <w:t xml:space="preserve">Tabelle auf dem Arbeitsblatt ein. </w:t>
            </w:r>
          </w:p>
        </w:tc>
      </w:tr>
    </w:tbl>
    <w:p w:rsidR="00704EA9" w:rsidRDefault="00704EA9" w:rsidP="0052161A">
      <w:pPr>
        <w:rPr>
          <w:sz w:val="10"/>
        </w:rPr>
        <w:sectPr w:rsidR="00704EA9"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4762"/>
        <w:gridCol w:w="4763"/>
      </w:tblGrid>
      <w:tr w:rsidR="0052080A" w:rsidTr="00BB62F8">
        <w:tc>
          <w:tcPr>
            <w:tcW w:w="4762" w:type="dxa"/>
            <w:tcBorders>
              <w:right w:val="single" w:sz="4" w:space="0" w:color="FFFFFF" w:themeColor="background1"/>
            </w:tcBorders>
            <w:shd w:val="clear" w:color="auto" w:fill="595959"/>
          </w:tcPr>
          <w:p w:rsidR="0052080A" w:rsidRDefault="0052080A" w:rsidP="00BB62F8">
            <w:pPr>
              <w:pStyle w:val="TabellentiteloNr"/>
            </w:pPr>
            <w:r>
              <w:lastRenderedPageBreak/>
              <w:t xml:space="preserve">Chemie Klasse 7 </w:t>
            </w:r>
          </w:p>
        </w:tc>
        <w:tc>
          <w:tcPr>
            <w:tcW w:w="4763" w:type="dxa"/>
            <w:tcBorders>
              <w:left w:val="single" w:sz="4" w:space="0" w:color="FFFFFF" w:themeColor="background1"/>
            </w:tcBorders>
            <w:shd w:val="clear" w:color="auto" w:fill="595959"/>
          </w:tcPr>
          <w:p w:rsidR="0052080A" w:rsidRDefault="0052080A" w:rsidP="00BB62F8">
            <w:pPr>
              <w:pStyle w:val="TabellentiteloNr"/>
            </w:pPr>
            <w:r>
              <w:t>Thema der Reihe: Stoffeigenschaften</w:t>
            </w:r>
          </w:p>
        </w:tc>
      </w:tr>
      <w:tr w:rsidR="0052080A" w:rsidTr="00BB62F8">
        <w:tc>
          <w:tcPr>
            <w:tcW w:w="9525" w:type="dxa"/>
            <w:gridSpan w:val="2"/>
            <w:tcBorders>
              <w:bottom w:val="single" w:sz="4" w:space="0" w:color="auto"/>
            </w:tcBorders>
            <w:shd w:val="clear" w:color="auto" w:fill="FFFFFF" w:themeFill="background1"/>
          </w:tcPr>
          <w:p w:rsidR="0052080A" w:rsidRPr="002D7F72" w:rsidRDefault="0052080A" w:rsidP="0052080A">
            <w:pPr>
              <w:pStyle w:val="berschrift2"/>
              <w:outlineLvl w:val="1"/>
            </w:pPr>
            <w:r w:rsidRPr="002D7F72">
              <w:t>Station</w:t>
            </w:r>
            <w:r>
              <w:t xml:space="preserve"> 3: Erhitzen von Stoffen</w:t>
            </w:r>
          </w:p>
        </w:tc>
      </w:tr>
      <w:tr w:rsidR="0052080A" w:rsidTr="00DA24D3">
        <w:tc>
          <w:tcPr>
            <w:tcW w:w="9525" w:type="dxa"/>
            <w:gridSpan w:val="2"/>
            <w:tcBorders>
              <w:top w:val="single" w:sz="4" w:space="0" w:color="auto"/>
              <w:bottom w:val="single" w:sz="4" w:space="0" w:color="auto"/>
            </w:tcBorders>
            <w:shd w:val="clear" w:color="auto" w:fill="FFFFFF" w:themeFill="background1"/>
          </w:tcPr>
          <w:p w:rsidR="0052080A" w:rsidRDefault="0052080A" w:rsidP="00BB62F8">
            <w:pPr>
              <w:pStyle w:val="Tabellentextfett"/>
            </w:pPr>
            <w:r>
              <w:t>Infos zum Thema:</w:t>
            </w:r>
            <w:r>
              <w:rPr>
                <w:lang w:eastAsia="de-DE"/>
              </w:rPr>
              <w:t xml:space="preserve"> </w:t>
            </w:r>
          </w:p>
          <w:p w:rsidR="0052080A" w:rsidRDefault="0052080A" w:rsidP="0052080A">
            <w:pPr>
              <w:pStyle w:val="TabellentextStandard"/>
            </w:pPr>
            <w:r>
              <w:t>Viele Stoffe verändern sich, wenn sie erhitzt werden. Zucker zum Beispiel wird erst braun, dann schwarz. Du kennst diesen Vorgang vielleicht aus der Küche, wenn Zucker im Kochtopf karamellisiert wird. Allerdings gibt es auch Stoffe, die sich durch Erhitzen nicht oder kaum verändern. Kochsalz und Backpulver gehören zu diesen Stoffen. Mehl wird erst nach sehr langem Erhitzen dunkel. Das Erhitzen von Stoffen kann somit als Experiment zur Untersuchung von unbekannten Substanzen genutzt werden.</w:t>
            </w:r>
          </w:p>
          <w:p w:rsidR="0052080A" w:rsidRDefault="0052080A" w:rsidP="0052080A">
            <w:pPr>
              <w:pStyle w:val="TabellentextStandard"/>
            </w:pPr>
            <w:r>
              <w:t xml:space="preserve">Allerdings besteht die Möglichkeit, dass bei dieser Art der Untersuchung giftige Gase entstehen können, gerade wenn man den Stoff nicht kennt, der zu untersuchen ist. Deshalb wird dieser Versuch mit unbekannten Substanzen </w:t>
            </w:r>
            <w:r>
              <w:rPr>
                <w:rFonts w:ascii="DGUVMeta-Bold" w:hAnsi="DGUVMeta-Bold" w:cs="DGUVMeta-Bold"/>
                <w:b/>
                <w:bCs/>
              </w:rPr>
              <w:t xml:space="preserve">immer im Abzug </w:t>
            </w:r>
            <w:r>
              <w:t xml:space="preserve">durchgeführt, damit diese Gase nicht in die Atemluft gelangen </w:t>
            </w:r>
            <w:r>
              <w:rPr>
                <w:rFonts w:ascii="DGUVMeta-Normal" w:hAnsi="DGUVMeta-Normal" w:cs="DGUVMeta-Normal"/>
                <w:color w:val="575756"/>
                <w:sz w:val="21"/>
                <w:szCs w:val="21"/>
              </w:rPr>
              <w:t>können.</w:t>
            </w:r>
          </w:p>
          <w:p w:rsidR="0052080A" w:rsidRPr="005224B9" w:rsidRDefault="0052080A" w:rsidP="00BB62F8">
            <w:pPr>
              <w:pStyle w:val="Abstandszeile"/>
            </w:pPr>
          </w:p>
          <w:p w:rsidR="0052080A" w:rsidRDefault="0052080A" w:rsidP="0052080A">
            <w:pPr>
              <w:pStyle w:val="Grafiklinks"/>
            </w:pPr>
            <w:r>
              <w:rPr>
                <w:lang w:eastAsia="de-DE"/>
              </w:rPr>
              <w:drawing>
                <wp:inline distT="0" distB="0" distL="0" distR="0" wp14:anchorId="052720CA" wp14:editId="49219736">
                  <wp:extent cx="1062300" cy="842400"/>
                  <wp:effectExtent l="0" t="0" r="508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1_12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2300" cy="842400"/>
                          </a:xfrm>
                          <a:prstGeom prst="rect">
                            <a:avLst/>
                          </a:prstGeom>
                        </pic:spPr>
                      </pic:pic>
                    </a:graphicData>
                  </a:graphic>
                </wp:inline>
              </w:drawing>
            </w:r>
            <w:r>
              <w:t xml:space="preserve"> </w:t>
            </w:r>
            <w:r>
              <w:rPr>
                <w:lang w:eastAsia="de-DE"/>
              </w:rPr>
              <w:drawing>
                <wp:inline distT="0" distB="0" distL="0" distR="0" wp14:anchorId="28B2C471" wp14:editId="6D26E403">
                  <wp:extent cx="1062300" cy="842400"/>
                  <wp:effectExtent l="0" t="0" r="508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2_12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300" cy="842400"/>
                          </a:xfrm>
                          <a:prstGeom prst="rect">
                            <a:avLst/>
                          </a:prstGeom>
                        </pic:spPr>
                      </pic:pic>
                    </a:graphicData>
                  </a:graphic>
                </wp:inline>
              </w:drawing>
            </w:r>
            <w:r>
              <w:t xml:space="preserve"> </w:t>
            </w:r>
            <w:r>
              <w:rPr>
                <w:lang w:eastAsia="de-DE"/>
              </w:rPr>
              <w:drawing>
                <wp:inline distT="0" distB="0" distL="0" distR="0" wp14:anchorId="08063371" wp14:editId="70F01C30">
                  <wp:extent cx="1062300" cy="842400"/>
                  <wp:effectExtent l="0" t="0" r="508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3_12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2300" cy="842400"/>
                          </a:xfrm>
                          <a:prstGeom prst="rect">
                            <a:avLst/>
                          </a:prstGeom>
                        </pic:spPr>
                      </pic:pic>
                    </a:graphicData>
                  </a:graphic>
                </wp:inline>
              </w:drawing>
            </w:r>
            <w:r>
              <w:t xml:space="preserve"> </w:t>
            </w:r>
            <w:r>
              <w:rPr>
                <w:lang w:eastAsia="de-DE"/>
              </w:rPr>
              <w:drawing>
                <wp:inline distT="0" distB="0" distL="0" distR="0" wp14:anchorId="467648BC" wp14:editId="42D13255">
                  <wp:extent cx="1062300" cy="842400"/>
                  <wp:effectExtent l="0" t="0" r="508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4_12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2300" cy="842400"/>
                          </a:xfrm>
                          <a:prstGeom prst="rect">
                            <a:avLst/>
                          </a:prstGeom>
                        </pic:spPr>
                      </pic:pic>
                    </a:graphicData>
                  </a:graphic>
                </wp:inline>
              </w:drawing>
            </w:r>
            <w:r>
              <w:t xml:space="preserve"> </w:t>
            </w:r>
            <w:r>
              <w:rPr>
                <w:lang w:eastAsia="de-DE"/>
              </w:rPr>
              <w:drawing>
                <wp:inline distT="0" distB="0" distL="0" distR="0" wp14:anchorId="6E84BF24" wp14:editId="75A5C73A">
                  <wp:extent cx="1062300" cy="842400"/>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5_12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2300" cy="842400"/>
                          </a:xfrm>
                          <a:prstGeom prst="rect">
                            <a:avLst/>
                          </a:prstGeom>
                        </pic:spPr>
                      </pic:pic>
                    </a:graphicData>
                  </a:graphic>
                </wp:inline>
              </w:drawing>
            </w:r>
          </w:p>
          <w:p w:rsidR="0052080A" w:rsidRDefault="0052080A" w:rsidP="0052080A">
            <w:pPr>
              <w:pStyle w:val="Abstandszeile"/>
            </w:pPr>
          </w:p>
        </w:tc>
      </w:tr>
      <w:tr w:rsidR="0052080A" w:rsidTr="009A2DC0">
        <w:tc>
          <w:tcPr>
            <w:tcW w:w="9525" w:type="dxa"/>
            <w:gridSpan w:val="2"/>
            <w:tcBorders>
              <w:top w:val="single" w:sz="4" w:space="0" w:color="auto"/>
            </w:tcBorders>
            <w:shd w:val="clear" w:color="auto" w:fill="FFFFFF" w:themeFill="background1"/>
          </w:tcPr>
          <w:p w:rsidR="0052080A" w:rsidRDefault="0052080A" w:rsidP="00BB62F8">
            <w:pPr>
              <w:pStyle w:val="Tabellentextfett"/>
            </w:pPr>
            <w:r>
              <w:t>Versuchsmaterialien:</w:t>
            </w:r>
          </w:p>
        </w:tc>
      </w:tr>
      <w:tr w:rsidR="0052080A" w:rsidTr="00DA24D3">
        <w:tc>
          <w:tcPr>
            <w:tcW w:w="9525" w:type="dxa"/>
            <w:gridSpan w:val="2"/>
            <w:shd w:val="clear" w:color="auto" w:fill="FFFFFF" w:themeFill="background1"/>
          </w:tcPr>
          <w:p w:rsidR="0052080A" w:rsidRDefault="0052080A" w:rsidP="0052080A">
            <w:pPr>
              <w:pStyle w:val="TabellentextStandard"/>
            </w:pPr>
            <w:r>
              <w:t xml:space="preserve">Reagenzgläser (RG) mit den unbekannten Stoffen, Spatel, </w:t>
            </w:r>
            <w:proofErr w:type="spellStart"/>
            <w:r>
              <w:t>Spatellöffel</w:t>
            </w:r>
            <w:proofErr w:type="spellEnd"/>
            <w:r>
              <w:t>, feuerfeste Unterlage, Streichhölzer, Gasbrenner</w:t>
            </w:r>
          </w:p>
        </w:tc>
      </w:tr>
      <w:tr w:rsidR="0052080A" w:rsidTr="00BB62F8">
        <w:trPr>
          <w:trHeight w:hRule="exact" w:val="284"/>
        </w:trPr>
        <w:tc>
          <w:tcPr>
            <w:tcW w:w="9525" w:type="dxa"/>
            <w:gridSpan w:val="2"/>
            <w:shd w:val="clear" w:color="auto" w:fill="FFFFFF" w:themeFill="background1"/>
            <w:vAlign w:val="center"/>
          </w:tcPr>
          <w:p w:rsidR="0052080A" w:rsidRPr="00924BA7" w:rsidRDefault="0052080A" w:rsidP="00BB62F8">
            <w:pPr>
              <w:pStyle w:val="Abstandszeile"/>
            </w:pPr>
          </w:p>
        </w:tc>
      </w:tr>
      <w:tr w:rsidR="0052080A" w:rsidRPr="00B802BD" w:rsidTr="00BB62F8">
        <w:tc>
          <w:tcPr>
            <w:tcW w:w="9525" w:type="dxa"/>
            <w:gridSpan w:val="2"/>
            <w:shd w:val="clear" w:color="auto" w:fill="FFFFFF" w:themeFill="background1"/>
          </w:tcPr>
          <w:p w:rsidR="0052080A" w:rsidRPr="00B802BD" w:rsidRDefault="0052080A" w:rsidP="00BB62F8">
            <w:pPr>
              <w:pStyle w:val="Tabellentextfett"/>
            </w:pPr>
            <w:r w:rsidRPr="00B802BD">
              <w:t>Versuchsdurchführung:</w:t>
            </w:r>
          </w:p>
          <w:p w:rsidR="0052080A" w:rsidRDefault="0052080A" w:rsidP="0052080A">
            <w:pPr>
              <w:pStyle w:val="TabellentextStandard"/>
            </w:pPr>
            <w:r>
              <w:t xml:space="preserve">Entnimm im Abzug mithilfe des Spatels etwas von Stoff A aus dem Reagenzglas und gib es auf die Löffelfläche des </w:t>
            </w:r>
            <w:proofErr w:type="spellStart"/>
            <w:r>
              <w:t>Spatellöffels</w:t>
            </w:r>
            <w:proofErr w:type="spellEnd"/>
            <w:r>
              <w:t xml:space="preserve">. Stelle am Gasbrenner die nicht leuchtende Brennerflamme ein. Nun </w:t>
            </w:r>
            <w:r>
              <w:rPr>
                <w:rFonts w:ascii="DGUVMeta-Bold" w:hAnsi="DGUVMeta-Bold" w:cs="DGUVMeta-Bold"/>
                <w:b/>
                <w:bCs/>
              </w:rPr>
              <w:t xml:space="preserve">erhitze ca. 20 Sekunden lang </w:t>
            </w:r>
            <w:r>
              <w:t xml:space="preserve">die Substanz auf dem </w:t>
            </w:r>
            <w:proofErr w:type="spellStart"/>
            <w:r>
              <w:t>Spatellöffel</w:t>
            </w:r>
            <w:proofErr w:type="spellEnd"/>
            <w:r>
              <w:t xml:space="preserve"> in der nicht leuchtenden Brennerflamme. Notiere in der Tabelle auf dem Arbeitsblatt, ob und wie sich der Stoff beim Erhitzen verändert oder nicht.</w:t>
            </w:r>
          </w:p>
          <w:p w:rsidR="0052080A" w:rsidRPr="005224B9" w:rsidRDefault="0052080A" w:rsidP="00BB62F8">
            <w:pPr>
              <w:pStyle w:val="Abstandszeile"/>
            </w:pPr>
          </w:p>
          <w:p w:rsidR="0052080A" w:rsidRDefault="0052080A" w:rsidP="00BB62F8">
            <w:pPr>
              <w:pStyle w:val="Tabellentextfett"/>
            </w:pPr>
            <w:r>
              <w:t>Aufgabe:</w:t>
            </w:r>
          </w:p>
          <w:p w:rsidR="0052080A" w:rsidRPr="00B802BD" w:rsidRDefault="0052080A" w:rsidP="00054C45">
            <w:pPr>
              <w:pStyle w:val="TabellentextStandard"/>
            </w:pPr>
            <w:r>
              <w:t>Führe mit den Stoffen B – E den Versuch zum Erhitzen durch und trage die Beobachtungen auf deinem Arbeitsblatt ein.</w:t>
            </w:r>
          </w:p>
        </w:tc>
      </w:tr>
    </w:tbl>
    <w:p w:rsidR="0052080A" w:rsidRPr="005224B9" w:rsidRDefault="0052080A" w:rsidP="0052080A">
      <w:pPr>
        <w:rPr>
          <w:sz w:val="10"/>
        </w:rPr>
      </w:pPr>
    </w:p>
    <w:p w:rsidR="00704EA9" w:rsidRDefault="00704EA9" w:rsidP="0052161A">
      <w:pPr>
        <w:rPr>
          <w:sz w:val="10"/>
        </w:rPr>
        <w:sectPr w:rsidR="00704EA9"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2093"/>
        <w:gridCol w:w="1276"/>
        <w:gridCol w:w="567"/>
        <w:gridCol w:w="826"/>
        <w:gridCol w:w="733"/>
        <w:gridCol w:w="567"/>
        <w:gridCol w:w="776"/>
        <w:gridCol w:w="74"/>
        <w:gridCol w:w="1269"/>
        <w:gridCol w:w="7"/>
        <w:gridCol w:w="1337"/>
      </w:tblGrid>
      <w:tr w:rsidR="00704EA9" w:rsidTr="00BB62F8">
        <w:tc>
          <w:tcPr>
            <w:tcW w:w="4762" w:type="dxa"/>
            <w:gridSpan w:val="4"/>
            <w:tcBorders>
              <w:right w:val="single" w:sz="4" w:space="0" w:color="FFFFFF" w:themeColor="background1"/>
            </w:tcBorders>
            <w:shd w:val="clear" w:color="auto" w:fill="595959"/>
          </w:tcPr>
          <w:p w:rsidR="00704EA9" w:rsidRDefault="00704EA9" w:rsidP="00BB62F8">
            <w:pPr>
              <w:pStyle w:val="TabellentiteloNr"/>
            </w:pPr>
            <w:r>
              <w:lastRenderedPageBreak/>
              <w:t xml:space="preserve">Chemie Klasse 7 </w:t>
            </w:r>
          </w:p>
        </w:tc>
        <w:tc>
          <w:tcPr>
            <w:tcW w:w="4763" w:type="dxa"/>
            <w:gridSpan w:val="7"/>
            <w:tcBorders>
              <w:left w:val="single" w:sz="4" w:space="0" w:color="FFFFFF" w:themeColor="background1"/>
            </w:tcBorders>
            <w:shd w:val="clear" w:color="auto" w:fill="595959"/>
          </w:tcPr>
          <w:p w:rsidR="00704EA9" w:rsidRDefault="00704EA9" w:rsidP="00BB62F8">
            <w:pPr>
              <w:pStyle w:val="TabellentiteloNr"/>
            </w:pPr>
            <w:r>
              <w:t>Thema der Reihe: Stoffeigenschaften</w:t>
            </w:r>
          </w:p>
        </w:tc>
      </w:tr>
      <w:tr w:rsidR="00704EA9" w:rsidTr="00BB62F8">
        <w:tc>
          <w:tcPr>
            <w:tcW w:w="9525" w:type="dxa"/>
            <w:gridSpan w:val="11"/>
            <w:tcBorders>
              <w:bottom w:val="single" w:sz="4" w:space="0" w:color="auto"/>
            </w:tcBorders>
            <w:shd w:val="clear" w:color="auto" w:fill="FFFFFF" w:themeFill="background1"/>
          </w:tcPr>
          <w:p w:rsidR="00704EA9" w:rsidRPr="002D7F72" w:rsidRDefault="00704EA9" w:rsidP="00704EA9">
            <w:pPr>
              <w:pStyle w:val="berschrift2"/>
              <w:outlineLvl w:val="1"/>
            </w:pPr>
            <w:r w:rsidRPr="002D7F72">
              <w:t>Station</w:t>
            </w:r>
            <w:r>
              <w:t xml:space="preserve"> 3: Erhitzen von Stoffen</w:t>
            </w:r>
          </w:p>
        </w:tc>
      </w:tr>
      <w:tr w:rsidR="00704EA9" w:rsidTr="006A1BFB">
        <w:tc>
          <w:tcPr>
            <w:tcW w:w="5495" w:type="dxa"/>
            <w:gridSpan w:val="5"/>
            <w:vMerge w:val="restart"/>
            <w:tcBorders>
              <w:top w:val="single" w:sz="4" w:space="0" w:color="auto"/>
            </w:tcBorders>
            <w:shd w:val="clear" w:color="auto" w:fill="FFFFFF" w:themeFill="background1"/>
          </w:tcPr>
          <w:p w:rsidR="00704EA9" w:rsidRDefault="00704EA9" w:rsidP="00BB62F8">
            <w:pPr>
              <w:pStyle w:val="Tabellentextfett"/>
            </w:pPr>
            <w:r>
              <w:t>Infos zum Thema:</w:t>
            </w:r>
          </w:p>
          <w:p w:rsidR="00704EA9" w:rsidRPr="00704EA9" w:rsidRDefault="00704EA9" w:rsidP="00704EA9">
            <w:pPr>
              <w:pStyle w:val="Aufzhlungszeichen"/>
            </w:pPr>
            <w:r w:rsidRPr="00704EA9">
              <w:t>Zucker wird beim Erhitzen erst braun und dann schwarz.</w:t>
            </w:r>
          </w:p>
          <w:p w:rsidR="00704EA9" w:rsidRDefault="00704EA9" w:rsidP="00704EA9">
            <w:pPr>
              <w:pStyle w:val="Aufzhlungszeichen"/>
            </w:pPr>
            <w:r w:rsidRPr="00704EA9">
              <w:t xml:space="preserve">Es gibt auch Stoffe, die sich durch Erhitzen nicht verändern, </w:t>
            </w:r>
            <w:r>
              <w:t>zum Beispiel Kochsalz und Backpulver.</w:t>
            </w:r>
          </w:p>
          <w:p w:rsidR="00704EA9" w:rsidRDefault="00704EA9" w:rsidP="00704EA9">
            <w:pPr>
              <w:pStyle w:val="Aufzhlungszeichen"/>
            </w:pPr>
            <w:r>
              <w:t>Mehl wird erst nach sehr langem Erhitzen dunkel.</w:t>
            </w:r>
          </w:p>
          <w:p w:rsidR="00704EA9" w:rsidRDefault="00704EA9" w:rsidP="00704EA9">
            <w:pPr>
              <w:pStyle w:val="Aufzhlungszeichen"/>
            </w:pPr>
            <w:r>
              <w:t>Untersuche die Stoffe, indem du sie erhitzt.</w:t>
            </w:r>
          </w:p>
          <w:p w:rsidR="00704EA9" w:rsidRDefault="00704EA9" w:rsidP="00704EA9">
            <w:pPr>
              <w:pStyle w:val="Aufzhlungszeichen"/>
            </w:pPr>
            <w:r>
              <w:t xml:space="preserve">Mache dies </w:t>
            </w:r>
            <w:r>
              <w:rPr>
                <w:rFonts w:ascii="DGUVMeta-Bold" w:hAnsi="DGUVMeta-Bold" w:cs="DGUVMeta-Bold"/>
                <w:b/>
                <w:bCs/>
              </w:rPr>
              <w:t>immer im Abzug</w:t>
            </w:r>
            <w:r>
              <w:t>.</w:t>
            </w:r>
          </w:p>
          <w:p w:rsidR="00704EA9" w:rsidRPr="002D7F72" w:rsidRDefault="00704EA9" w:rsidP="00704EA9">
            <w:pPr>
              <w:pStyle w:val="Abstandszeile"/>
            </w:pPr>
          </w:p>
        </w:tc>
        <w:tc>
          <w:tcPr>
            <w:tcW w:w="1343" w:type="dxa"/>
            <w:gridSpan w:val="2"/>
            <w:tcBorders>
              <w:top w:val="single" w:sz="4" w:space="0" w:color="auto"/>
            </w:tcBorders>
            <w:shd w:val="clear" w:color="auto" w:fill="FFFFFF" w:themeFill="background1"/>
          </w:tcPr>
          <w:p w:rsidR="00704EA9" w:rsidRDefault="00704EA9" w:rsidP="00704EA9">
            <w:pPr>
              <w:pStyle w:val="Grafiklinks"/>
              <w:jc w:val="center"/>
            </w:pPr>
            <w:r>
              <w:rPr>
                <w:lang w:eastAsia="de-DE"/>
              </w:rPr>
              <w:drawing>
                <wp:inline distT="0" distB="0" distL="0" distR="0" wp14:anchorId="7D01E871" wp14:editId="4D3F3501">
                  <wp:extent cx="720000" cy="572400"/>
                  <wp:effectExtent l="0" t="0" r="444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1_12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572400"/>
                          </a:xfrm>
                          <a:prstGeom prst="rect">
                            <a:avLst/>
                          </a:prstGeom>
                        </pic:spPr>
                      </pic:pic>
                    </a:graphicData>
                  </a:graphic>
                </wp:inline>
              </w:drawing>
            </w:r>
          </w:p>
        </w:tc>
        <w:tc>
          <w:tcPr>
            <w:tcW w:w="1343" w:type="dxa"/>
            <w:gridSpan w:val="2"/>
            <w:tcBorders>
              <w:top w:val="single" w:sz="4" w:space="0" w:color="auto"/>
            </w:tcBorders>
            <w:shd w:val="clear" w:color="auto" w:fill="FFFFFF" w:themeFill="background1"/>
          </w:tcPr>
          <w:p w:rsidR="00704EA9" w:rsidRDefault="00704EA9" w:rsidP="00BB62F8">
            <w:pPr>
              <w:pStyle w:val="Grafiklinks"/>
              <w:jc w:val="center"/>
            </w:pPr>
            <w:r>
              <w:rPr>
                <w:lang w:eastAsia="de-DE"/>
              </w:rPr>
              <w:drawing>
                <wp:inline distT="0" distB="0" distL="0" distR="0" wp14:anchorId="0CE14E3E" wp14:editId="3A83630F">
                  <wp:extent cx="720000" cy="572400"/>
                  <wp:effectExtent l="0" t="0" r="444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2_12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572400"/>
                          </a:xfrm>
                          <a:prstGeom prst="rect">
                            <a:avLst/>
                          </a:prstGeom>
                        </pic:spPr>
                      </pic:pic>
                    </a:graphicData>
                  </a:graphic>
                </wp:inline>
              </w:drawing>
            </w:r>
          </w:p>
        </w:tc>
        <w:tc>
          <w:tcPr>
            <w:tcW w:w="1344" w:type="dxa"/>
            <w:gridSpan w:val="2"/>
            <w:tcBorders>
              <w:top w:val="single" w:sz="4" w:space="0" w:color="auto"/>
            </w:tcBorders>
            <w:shd w:val="clear" w:color="auto" w:fill="FFFFFF" w:themeFill="background1"/>
          </w:tcPr>
          <w:p w:rsidR="00704EA9" w:rsidRDefault="00704EA9" w:rsidP="00BB62F8">
            <w:pPr>
              <w:pStyle w:val="Grafiklinks"/>
              <w:jc w:val="center"/>
            </w:pPr>
            <w:r>
              <w:rPr>
                <w:lang w:eastAsia="de-DE"/>
              </w:rPr>
              <w:drawing>
                <wp:inline distT="0" distB="0" distL="0" distR="0" wp14:anchorId="5D7C1BAD" wp14:editId="7D3EA4E5">
                  <wp:extent cx="720000" cy="572400"/>
                  <wp:effectExtent l="0" t="0" r="444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fe_03_12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 cy="572400"/>
                          </a:xfrm>
                          <a:prstGeom prst="rect">
                            <a:avLst/>
                          </a:prstGeom>
                        </pic:spPr>
                      </pic:pic>
                    </a:graphicData>
                  </a:graphic>
                </wp:inline>
              </w:drawing>
            </w:r>
          </w:p>
        </w:tc>
      </w:tr>
      <w:tr w:rsidR="00704EA9" w:rsidTr="006A1BFB">
        <w:trPr>
          <w:trHeight w:val="756"/>
        </w:trPr>
        <w:tc>
          <w:tcPr>
            <w:tcW w:w="5495" w:type="dxa"/>
            <w:gridSpan w:val="5"/>
            <w:vMerge/>
            <w:tcBorders>
              <w:bottom w:val="single" w:sz="4" w:space="0" w:color="auto"/>
            </w:tcBorders>
            <w:shd w:val="clear" w:color="auto" w:fill="FFFFFF" w:themeFill="background1"/>
          </w:tcPr>
          <w:p w:rsidR="00704EA9" w:rsidRDefault="00704EA9" w:rsidP="00BB62F8">
            <w:pPr>
              <w:pStyle w:val="Tabellentextfett"/>
            </w:pPr>
          </w:p>
        </w:tc>
        <w:tc>
          <w:tcPr>
            <w:tcW w:w="4030" w:type="dxa"/>
            <w:gridSpan w:val="6"/>
            <w:tcBorders>
              <w:bottom w:val="single" w:sz="4" w:space="0" w:color="auto"/>
            </w:tcBorders>
            <w:shd w:val="clear" w:color="auto" w:fill="FFFFFF" w:themeFill="background1"/>
          </w:tcPr>
          <w:p w:rsidR="00704EA9" w:rsidRDefault="00704EA9" w:rsidP="00BB62F8">
            <w:pPr>
              <w:pStyle w:val="Grafiklinks"/>
              <w:jc w:val="center"/>
            </w:pPr>
          </w:p>
        </w:tc>
      </w:tr>
      <w:tr w:rsidR="00704EA9" w:rsidTr="009A2DC0">
        <w:tc>
          <w:tcPr>
            <w:tcW w:w="9525" w:type="dxa"/>
            <w:gridSpan w:val="11"/>
            <w:tcBorders>
              <w:top w:val="single" w:sz="4" w:space="0" w:color="auto"/>
            </w:tcBorders>
            <w:shd w:val="clear" w:color="auto" w:fill="FFFFFF" w:themeFill="background1"/>
          </w:tcPr>
          <w:p w:rsidR="00704EA9" w:rsidRDefault="00704EA9" w:rsidP="00BB62F8">
            <w:pPr>
              <w:pStyle w:val="Tabellentextfett"/>
            </w:pPr>
            <w:r>
              <w:t>Versuchsmaterialien:</w:t>
            </w:r>
          </w:p>
        </w:tc>
      </w:tr>
      <w:tr w:rsidR="0052080A" w:rsidTr="0052080A">
        <w:trPr>
          <w:trHeight w:val="1531"/>
        </w:trPr>
        <w:tc>
          <w:tcPr>
            <w:tcW w:w="2093" w:type="dxa"/>
            <w:shd w:val="clear" w:color="auto" w:fill="FFFFFF" w:themeFill="background1"/>
            <w:vAlign w:val="bottom"/>
          </w:tcPr>
          <w:p w:rsidR="0052080A" w:rsidRPr="008356D4" w:rsidRDefault="0052080A" w:rsidP="00BB62F8">
            <w:pPr>
              <w:pStyle w:val="Grafiklinks"/>
            </w:pPr>
            <w:r w:rsidRPr="008356D4">
              <w:rPr>
                <w:lang w:eastAsia="de-DE"/>
              </w:rPr>
              <w:drawing>
                <wp:inline distT="0" distB="0" distL="0" distR="0" wp14:anchorId="5EFDA93F" wp14:editId="4452C1EF">
                  <wp:extent cx="1019975" cy="1044000"/>
                  <wp:effectExtent l="0" t="0" r="8890" b="381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G_unbekannter-weisser-stof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975" cy="1044000"/>
                          </a:xfrm>
                          <a:prstGeom prst="rect">
                            <a:avLst/>
                          </a:prstGeom>
                        </pic:spPr>
                      </pic:pic>
                    </a:graphicData>
                  </a:graphic>
                </wp:inline>
              </w:drawing>
            </w:r>
          </w:p>
        </w:tc>
        <w:tc>
          <w:tcPr>
            <w:tcW w:w="1843" w:type="dxa"/>
            <w:gridSpan w:val="2"/>
            <w:shd w:val="clear" w:color="auto" w:fill="FFFFFF" w:themeFill="background1"/>
          </w:tcPr>
          <w:p w:rsidR="0052080A" w:rsidRDefault="0052080A" w:rsidP="00BB62F8">
            <w:pPr>
              <w:pStyle w:val="Tabellentext20ptvor"/>
            </w:pPr>
            <w:r w:rsidRPr="00B802BD">
              <w:t>3 Reagenzgläser (RG) mit den unbekannten Stoffen</w:t>
            </w:r>
          </w:p>
        </w:tc>
        <w:tc>
          <w:tcPr>
            <w:tcW w:w="2126" w:type="dxa"/>
            <w:gridSpan w:val="3"/>
            <w:shd w:val="clear" w:color="auto" w:fill="FFFFFF" w:themeFill="background1"/>
          </w:tcPr>
          <w:p w:rsidR="0052080A" w:rsidRDefault="0052080A" w:rsidP="00BB62F8">
            <w:pPr>
              <w:pStyle w:val="Tabellentext20ptvor"/>
            </w:pPr>
            <w:r>
              <w:t xml:space="preserve">Spatel </w:t>
            </w:r>
            <w:r>
              <w:rPr>
                <w:noProof/>
                <w:lang w:eastAsia="de-DE"/>
              </w:rPr>
              <w:drawing>
                <wp:inline distT="0" distB="0" distL="0" distR="0" wp14:anchorId="35E6C4D1" wp14:editId="71195B57">
                  <wp:extent cx="942975" cy="660400"/>
                  <wp:effectExtent l="0" t="0" r="9525" b="635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Spate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2975" cy="660400"/>
                          </a:xfrm>
                          <a:prstGeom prst="rect">
                            <a:avLst/>
                          </a:prstGeom>
                        </pic:spPr>
                      </pic:pic>
                    </a:graphicData>
                  </a:graphic>
                </wp:inline>
              </w:drawing>
            </w:r>
          </w:p>
        </w:tc>
        <w:tc>
          <w:tcPr>
            <w:tcW w:w="2126" w:type="dxa"/>
            <w:gridSpan w:val="4"/>
            <w:shd w:val="clear" w:color="auto" w:fill="FFFFFF" w:themeFill="background1"/>
          </w:tcPr>
          <w:p w:rsidR="0052080A" w:rsidRDefault="0052080A" w:rsidP="0052080A">
            <w:pPr>
              <w:pStyle w:val="Grafiklinks"/>
              <w:spacing w:before="400"/>
            </w:pPr>
            <w:r>
              <w:t>Spatellöffel</w:t>
            </w:r>
            <w:r>
              <w:rPr>
                <w:lang w:eastAsia="de-DE"/>
              </w:rPr>
              <w:t xml:space="preserve"> </w:t>
            </w:r>
            <w:r>
              <w:rPr>
                <w:lang w:eastAsia="de-DE"/>
              </w:rPr>
              <w:drawing>
                <wp:inline distT="0" distB="0" distL="0" distR="0" wp14:anchorId="74D21B81" wp14:editId="3B760A4A">
                  <wp:extent cx="874395" cy="346710"/>
                  <wp:effectExtent l="0" t="0" r="190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Spatelloeffe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4395" cy="346710"/>
                          </a:xfrm>
                          <a:prstGeom prst="rect">
                            <a:avLst/>
                          </a:prstGeom>
                        </pic:spPr>
                      </pic:pic>
                    </a:graphicData>
                  </a:graphic>
                </wp:inline>
              </w:drawing>
            </w:r>
          </w:p>
        </w:tc>
        <w:tc>
          <w:tcPr>
            <w:tcW w:w="1337" w:type="dxa"/>
            <w:shd w:val="clear" w:color="auto" w:fill="FFFFFF" w:themeFill="background1"/>
          </w:tcPr>
          <w:p w:rsidR="0052080A" w:rsidRDefault="0052080A" w:rsidP="00BB62F8">
            <w:pPr>
              <w:pStyle w:val="Tabellentext20ptvor"/>
            </w:pPr>
          </w:p>
        </w:tc>
      </w:tr>
      <w:tr w:rsidR="00704EA9" w:rsidTr="00BB62F8">
        <w:trPr>
          <w:trHeight w:hRule="exact" w:val="284"/>
        </w:trPr>
        <w:tc>
          <w:tcPr>
            <w:tcW w:w="9525" w:type="dxa"/>
            <w:gridSpan w:val="11"/>
            <w:shd w:val="clear" w:color="auto" w:fill="FFFFFF" w:themeFill="background1"/>
          </w:tcPr>
          <w:p w:rsidR="00704EA9" w:rsidRPr="00924BA7" w:rsidRDefault="00704EA9" w:rsidP="00BB62F8">
            <w:pPr>
              <w:pStyle w:val="TabellentextStandard"/>
            </w:pPr>
          </w:p>
        </w:tc>
      </w:tr>
      <w:tr w:rsidR="0052080A" w:rsidTr="0052080A">
        <w:tc>
          <w:tcPr>
            <w:tcW w:w="2093" w:type="dxa"/>
            <w:shd w:val="clear" w:color="auto" w:fill="FFFFFF" w:themeFill="background1"/>
            <w:vAlign w:val="center"/>
          </w:tcPr>
          <w:p w:rsidR="0052080A" w:rsidRPr="008356D4" w:rsidRDefault="0052080A" w:rsidP="00BB62F8">
            <w:pPr>
              <w:pStyle w:val="Grafiklinks"/>
            </w:pPr>
            <w:r>
              <w:rPr>
                <w:lang w:eastAsia="de-DE"/>
              </w:rPr>
              <w:drawing>
                <wp:inline distT="0" distB="0" distL="0" distR="0" wp14:anchorId="72E9428A" wp14:editId="79AA9394">
                  <wp:extent cx="1191895" cy="901065"/>
                  <wp:effectExtent l="0" t="0" r="8255"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feuerfeste_Unterl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1895" cy="901065"/>
                          </a:xfrm>
                          <a:prstGeom prst="rect">
                            <a:avLst/>
                          </a:prstGeom>
                        </pic:spPr>
                      </pic:pic>
                    </a:graphicData>
                  </a:graphic>
                </wp:inline>
              </w:drawing>
            </w:r>
          </w:p>
        </w:tc>
        <w:tc>
          <w:tcPr>
            <w:tcW w:w="1276" w:type="dxa"/>
            <w:shd w:val="clear" w:color="auto" w:fill="FFFFFF" w:themeFill="background1"/>
          </w:tcPr>
          <w:p w:rsidR="0052080A" w:rsidRPr="00872E24" w:rsidRDefault="0052080A" w:rsidP="00BB62F8">
            <w:pPr>
              <w:pStyle w:val="Tabellentext20ptvor"/>
            </w:pPr>
            <w:r>
              <w:t>feuerfeste Unterlage</w:t>
            </w:r>
          </w:p>
        </w:tc>
        <w:tc>
          <w:tcPr>
            <w:tcW w:w="2126" w:type="dxa"/>
            <w:gridSpan w:val="3"/>
            <w:shd w:val="clear" w:color="auto" w:fill="FFFFFF" w:themeFill="background1"/>
            <w:vAlign w:val="center"/>
          </w:tcPr>
          <w:p w:rsidR="0052080A" w:rsidRPr="008356D4" w:rsidRDefault="0052080A" w:rsidP="00BB62F8">
            <w:pPr>
              <w:pStyle w:val="Grafiklinks"/>
            </w:pPr>
            <w:r>
              <w:rPr>
                <w:lang w:eastAsia="de-DE"/>
              </w:rPr>
              <w:drawing>
                <wp:inline distT="0" distB="0" distL="0" distR="0" wp14:anchorId="1FEC80BD" wp14:editId="4F13A2C2">
                  <wp:extent cx="1212850" cy="630555"/>
                  <wp:effectExtent l="0" t="0" r="635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Streichhoelz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2850" cy="630555"/>
                          </a:xfrm>
                          <a:prstGeom prst="rect">
                            <a:avLst/>
                          </a:prstGeom>
                        </pic:spPr>
                      </pic:pic>
                    </a:graphicData>
                  </a:graphic>
                </wp:inline>
              </w:drawing>
            </w:r>
          </w:p>
        </w:tc>
        <w:tc>
          <w:tcPr>
            <w:tcW w:w="1417" w:type="dxa"/>
            <w:gridSpan w:val="3"/>
            <w:shd w:val="clear" w:color="auto" w:fill="FFFFFF" w:themeFill="background1"/>
          </w:tcPr>
          <w:p w:rsidR="0052080A" w:rsidRPr="008356D4" w:rsidRDefault="0052080A" w:rsidP="0052080A">
            <w:pPr>
              <w:pStyle w:val="Grafiklinks"/>
              <w:spacing w:before="400"/>
            </w:pPr>
            <w:r>
              <w:t>Streichhölzer</w:t>
            </w:r>
          </w:p>
        </w:tc>
        <w:tc>
          <w:tcPr>
            <w:tcW w:w="1276" w:type="dxa"/>
            <w:gridSpan w:val="2"/>
            <w:shd w:val="clear" w:color="auto" w:fill="FFFFFF" w:themeFill="background1"/>
            <w:vAlign w:val="center"/>
          </w:tcPr>
          <w:p w:rsidR="0052080A" w:rsidRDefault="0052080A" w:rsidP="0052080A">
            <w:pPr>
              <w:pStyle w:val="Grafiklinks"/>
            </w:pPr>
            <w:r>
              <w:rPr>
                <w:lang w:eastAsia="de-DE"/>
              </w:rPr>
              <w:drawing>
                <wp:inline distT="0" distB="0" distL="0" distR="0" wp14:anchorId="3F57CCFC" wp14:editId="265FB797">
                  <wp:extent cx="672465" cy="1061085"/>
                  <wp:effectExtent l="0" t="0" r="0" b="571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Gasbrenn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2465" cy="1061085"/>
                          </a:xfrm>
                          <a:prstGeom prst="rect">
                            <a:avLst/>
                          </a:prstGeom>
                        </pic:spPr>
                      </pic:pic>
                    </a:graphicData>
                  </a:graphic>
                </wp:inline>
              </w:drawing>
            </w:r>
          </w:p>
        </w:tc>
        <w:tc>
          <w:tcPr>
            <w:tcW w:w="1337" w:type="dxa"/>
            <w:shd w:val="clear" w:color="auto" w:fill="FFFFFF" w:themeFill="background1"/>
            <w:vAlign w:val="center"/>
          </w:tcPr>
          <w:p w:rsidR="0052080A" w:rsidRPr="009B5940" w:rsidRDefault="0052080A" w:rsidP="00BB62F8">
            <w:pPr>
              <w:pStyle w:val="Tabellentext20ptvor"/>
            </w:pPr>
            <w:r>
              <w:t>Gasbrenner</w:t>
            </w:r>
          </w:p>
        </w:tc>
      </w:tr>
      <w:tr w:rsidR="00704EA9" w:rsidTr="00BB62F8">
        <w:trPr>
          <w:trHeight w:hRule="exact" w:val="284"/>
        </w:trPr>
        <w:tc>
          <w:tcPr>
            <w:tcW w:w="9525" w:type="dxa"/>
            <w:gridSpan w:val="11"/>
            <w:shd w:val="clear" w:color="auto" w:fill="FFFFFF" w:themeFill="background1"/>
            <w:vAlign w:val="center"/>
          </w:tcPr>
          <w:p w:rsidR="00704EA9" w:rsidRPr="00924BA7" w:rsidRDefault="00704EA9" w:rsidP="00BB62F8">
            <w:pPr>
              <w:pStyle w:val="TabellentextStandard"/>
            </w:pPr>
          </w:p>
        </w:tc>
      </w:tr>
      <w:tr w:rsidR="00704EA9" w:rsidRPr="00B802BD" w:rsidTr="00BB62F8">
        <w:tc>
          <w:tcPr>
            <w:tcW w:w="9525" w:type="dxa"/>
            <w:gridSpan w:val="11"/>
            <w:shd w:val="clear" w:color="auto" w:fill="FFFFFF" w:themeFill="background1"/>
          </w:tcPr>
          <w:p w:rsidR="00704EA9" w:rsidRPr="00B802BD" w:rsidRDefault="00704EA9" w:rsidP="00BB62F8">
            <w:pPr>
              <w:pStyle w:val="Tabellentextfett"/>
            </w:pPr>
            <w:r w:rsidRPr="00B802BD">
              <w:t>Versuchsdurchführung:</w:t>
            </w:r>
          </w:p>
          <w:p w:rsidR="0052080A" w:rsidRDefault="0052080A" w:rsidP="0052080A">
            <w:pPr>
              <w:pStyle w:val="Aufzhlungszeichen"/>
            </w:pPr>
            <w:r>
              <w:t xml:space="preserve">Gib mit dem Spatel im Abzug etwas von Stoff A auf den </w:t>
            </w:r>
            <w:proofErr w:type="spellStart"/>
            <w:r>
              <w:t>Spatellöffel</w:t>
            </w:r>
            <w:proofErr w:type="spellEnd"/>
            <w:r>
              <w:t>.</w:t>
            </w:r>
          </w:p>
          <w:p w:rsidR="0052080A" w:rsidRDefault="0052080A" w:rsidP="0052080A">
            <w:pPr>
              <w:pStyle w:val="Aufzhlungszeichen"/>
            </w:pPr>
            <w:r>
              <w:t>Stelle am Gasbrenner die rauschende Flamme ein.</w:t>
            </w:r>
          </w:p>
          <w:p w:rsidR="00704EA9" w:rsidRDefault="0052080A" w:rsidP="0052080A">
            <w:pPr>
              <w:pStyle w:val="Aufzhlungszeichen"/>
            </w:pPr>
            <w:r>
              <w:t>Erhitze den Stoff ca. 20 Sekunden lang.</w:t>
            </w:r>
          </w:p>
          <w:p w:rsidR="00704EA9" w:rsidRPr="005224B9" w:rsidRDefault="00704EA9" w:rsidP="00BB62F8">
            <w:pPr>
              <w:pStyle w:val="Abstandszeile"/>
            </w:pPr>
          </w:p>
          <w:p w:rsidR="00704EA9" w:rsidRDefault="00704EA9" w:rsidP="00BB62F8">
            <w:pPr>
              <w:pStyle w:val="Tabellentextfett"/>
            </w:pPr>
            <w:r>
              <w:t>Aufgabe:</w:t>
            </w:r>
          </w:p>
          <w:p w:rsidR="00704EA9" w:rsidRPr="00B802BD" w:rsidRDefault="0052080A" w:rsidP="0052080A">
            <w:pPr>
              <w:pStyle w:val="TabellentextStandard"/>
            </w:pPr>
            <w:r>
              <w:t>Führe mit den Stoffen B und C ebenfalls den Versuch zum Erhitzen durch. Trage deine Beobachtungen auf dem Arbeitsblatt ein.</w:t>
            </w:r>
          </w:p>
        </w:tc>
      </w:tr>
    </w:tbl>
    <w:p w:rsidR="009A2DC0" w:rsidRDefault="009A2DC0" w:rsidP="00704EA9">
      <w:pPr>
        <w:rPr>
          <w:sz w:val="10"/>
        </w:rPr>
        <w:sectPr w:rsidR="009A2DC0"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4762"/>
        <w:gridCol w:w="4763"/>
      </w:tblGrid>
      <w:tr w:rsidR="009A2DC0" w:rsidTr="00BB62F8">
        <w:tc>
          <w:tcPr>
            <w:tcW w:w="4762" w:type="dxa"/>
            <w:tcBorders>
              <w:right w:val="single" w:sz="4" w:space="0" w:color="FFFFFF" w:themeColor="background1"/>
            </w:tcBorders>
            <w:shd w:val="clear" w:color="auto" w:fill="595959"/>
          </w:tcPr>
          <w:p w:rsidR="009A2DC0" w:rsidRDefault="00DA24D3" w:rsidP="00BB62F8">
            <w:pPr>
              <w:pStyle w:val="TabellentiteloNr"/>
            </w:pPr>
            <w:r>
              <w:lastRenderedPageBreak/>
              <w:t>Chemie Klasse 7</w:t>
            </w:r>
          </w:p>
        </w:tc>
        <w:tc>
          <w:tcPr>
            <w:tcW w:w="4763" w:type="dxa"/>
            <w:tcBorders>
              <w:left w:val="single" w:sz="4" w:space="0" w:color="FFFFFF" w:themeColor="background1"/>
            </w:tcBorders>
            <w:shd w:val="clear" w:color="auto" w:fill="595959"/>
          </w:tcPr>
          <w:p w:rsidR="009A2DC0" w:rsidRDefault="009A2DC0" w:rsidP="00BB62F8">
            <w:pPr>
              <w:pStyle w:val="TabellentiteloNr"/>
            </w:pPr>
            <w:r>
              <w:t>Thema der Reihe: Stoffeigenschaften</w:t>
            </w:r>
          </w:p>
        </w:tc>
      </w:tr>
      <w:tr w:rsidR="009A2DC0" w:rsidTr="00BB62F8">
        <w:tc>
          <w:tcPr>
            <w:tcW w:w="9525" w:type="dxa"/>
            <w:gridSpan w:val="2"/>
            <w:tcBorders>
              <w:bottom w:val="single" w:sz="4" w:space="0" w:color="auto"/>
            </w:tcBorders>
            <w:shd w:val="clear" w:color="auto" w:fill="FFFFFF" w:themeFill="background1"/>
          </w:tcPr>
          <w:p w:rsidR="009A2DC0" w:rsidRPr="002D7F72" w:rsidRDefault="009A2DC0" w:rsidP="009A2DC0">
            <w:pPr>
              <w:pStyle w:val="berschrift2"/>
              <w:outlineLvl w:val="1"/>
            </w:pPr>
            <w:r w:rsidRPr="002D7F72">
              <w:t>Station</w:t>
            </w:r>
            <w:r>
              <w:t xml:space="preserve"> 4: Leitfähigkeit von Stoffen</w:t>
            </w:r>
          </w:p>
        </w:tc>
      </w:tr>
      <w:tr w:rsidR="009A2DC0" w:rsidTr="00DA24D3">
        <w:tc>
          <w:tcPr>
            <w:tcW w:w="9525" w:type="dxa"/>
            <w:gridSpan w:val="2"/>
            <w:tcBorders>
              <w:top w:val="single" w:sz="4" w:space="0" w:color="auto"/>
              <w:bottom w:val="single" w:sz="4" w:space="0" w:color="auto"/>
            </w:tcBorders>
            <w:shd w:val="clear" w:color="auto" w:fill="FFFFFF" w:themeFill="background1"/>
          </w:tcPr>
          <w:p w:rsidR="009A2DC0" w:rsidRDefault="009A2DC0" w:rsidP="00BB62F8">
            <w:pPr>
              <w:pStyle w:val="Tabellentextfett"/>
            </w:pPr>
            <w:r>
              <w:t>Infos zum Thema:</w:t>
            </w:r>
            <w:r>
              <w:rPr>
                <w:lang w:eastAsia="de-DE"/>
              </w:rPr>
              <w:t xml:space="preserve"> </w:t>
            </w:r>
          </w:p>
          <w:p w:rsidR="009A2DC0" w:rsidRDefault="009A2DC0" w:rsidP="009A2DC0">
            <w:pPr>
              <w:pStyle w:val="TabellentextStandard"/>
            </w:pPr>
            <w:r>
              <w:t>Die Leitfähigkeit ist eine Stoffeigenschaft. Sie gibt an, wie gut ein bestimmter Stoff den elektrischen Strom leiten kann. Eine Salzlösung leitet beispielsweise, eine Zuckerlösung nicht. Mit dem Aufbau in Abbildung 1 lässt sich die Leitfähigkeit von Flüssigkeiten überprüfen. Sind sie leitend, leuchtet die Glühlampe. Für die Überprüfung der Leitfähigkeit von Feststoffen (z. B. Nägel, Schrauben) benötigt man einen etwas anderen Aufbau der Apparatur (Abb. 2).</w:t>
            </w:r>
          </w:p>
          <w:p w:rsidR="009A2DC0" w:rsidRDefault="009A2DC0" w:rsidP="009A2DC0">
            <w:pPr>
              <w:pStyle w:val="TabellentextStandard"/>
            </w:pPr>
            <w:r>
              <w:t>Feststoffe, die den elektrischen Strom nicht leiten, werden auch als Isolator bezeichnet. Prüft man solche Stoffe mit der Apparatur, leuchtet die Glühlampe nicht, weil kein geschlossener Stromkreis besteht.</w:t>
            </w:r>
          </w:p>
          <w:p w:rsidR="009A2DC0" w:rsidRPr="005224B9" w:rsidRDefault="009A2DC0" w:rsidP="009A2DC0">
            <w:pPr>
              <w:pStyle w:val="Abstandszeile"/>
              <w:tabs>
                <w:tab w:val="left" w:pos="4850"/>
              </w:tabs>
            </w:pPr>
          </w:p>
          <w:p w:rsidR="009A2DC0" w:rsidRDefault="005556A3" w:rsidP="009A2DC0">
            <w:pPr>
              <w:pStyle w:val="Grafiklinks"/>
              <w:tabs>
                <w:tab w:val="left" w:pos="4850"/>
              </w:tabs>
            </w:pPr>
            <w:r>
              <w:rPr>
                <w:lang w:eastAsia="de-DE"/>
              </w:rPr>
              <w:drawing>
                <wp:inline distT="0" distB="0" distL="0" distR="0" wp14:anchorId="7B492D7F" wp14:editId="416365E9">
                  <wp:extent cx="2700000" cy="1350001"/>
                  <wp:effectExtent l="0" t="0" r="571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Leitfaehigkeit_fluessi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0000" cy="1350001"/>
                          </a:xfrm>
                          <a:prstGeom prst="rect">
                            <a:avLst/>
                          </a:prstGeom>
                        </pic:spPr>
                      </pic:pic>
                    </a:graphicData>
                  </a:graphic>
                </wp:inline>
              </w:drawing>
            </w:r>
            <w:r w:rsidR="009A2DC0">
              <w:tab/>
            </w:r>
            <w:r>
              <w:rPr>
                <w:lang w:eastAsia="de-DE"/>
              </w:rPr>
              <w:drawing>
                <wp:inline distT="0" distB="0" distL="0" distR="0" wp14:anchorId="02E4CAC2" wp14:editId="1E432076">
                  <wp:extent cx="2700000" cy="1227756"/>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Leitfaehigkeit_fe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0000" cy="1227756"/>
                          </a:xfrm>
                          <a:prstGeom prst="rect">
                            <a:avLst/>
                          </a:prstGeom>
                        </pic:spPr>
                      </pic:pic>
                    </a:graphicData>
                  </a:graphic>
                </wp:inline>
              </w:drawing>
            </w:r>
          </w:p>
          <w:p w:rsidR="009A2DC0" w:rsidRPr="005556A3" w:rsidRDefault="009A2DC0" w:rsidP="009A2DC0">
            <w:pPr>
              <w:pStyle w:val="Tabellentextklein"/>
              <w:tabs>
                <w:tab w:val="left" w:pos="4850"/>
              </w:tabs>
            </w:pPr>
            <w:r w:rsidRPr="009A2DC0">
              <w:rPr>
                <w:rStyle w:val="Fett"/>
              </w:rPr>
              <w:t xml:space="preserve">Abb. 1: </w:t>
            </w:r>
            <w:r w:rsidRPr="005556A3">
              <w:t>Prüfung der Leitfähigkeit von Flüssigkeiten</w:t>
            </w:r>
            <w:r>
              <w:rPr>
                <w:rStyle w:val="Fett"/>
              </w:rPr>
              <w:tab/>
              <w:t xml:space="preserve">Abb. 2: </w:t>
            </w:r>
            <w:r w:rsidRPr="005556A3">
              <w:t>Prüfung der Leitfähigkeit von Feststoffen</w:t>
            </w:r>
          </w:p>
          <w:p w:rsidR="009A2DC0" w:rsidRDefault="009A2DC0" w:rsidP="00BB62F8">
            <w:pPr>
              <w:pStyle w:val="Abstandszeile"/>
            </w:pPr>
          </w:p>
        </w:tc>
      </w:tr>
      <w:tr w:rsidR="009A2DC0" w:rsidTr="009A2DC0">
        <w:tc>
          <w:tcPr>
            <w:tcW w:w="9525" w:type="dxa"/>
            <w:gridSpan w:val="2"/>
            <w:tcBorders>
              <w:top w:val="single" w:sz="4" w:space="0" w:color="auto"/>
            </w:tcBorders>
            <w:shd w:val="clear" w:color="auto" w:fill="FFFFFF" w:themeFill="background1"/>
          </w:tcPr>
          <w:p w:rsidR="009A2DC0" w:rsidRDefault="009A2DC0" w:rsidP="00BB62F8">
            <w:pPr>
              <w:pStyle w:val="Tabellentextfett"/>
            </w:pPr>
            <w:r>
              <w:t>Versuchsmaterialien:</w:t>
            </w:r>
          </w:p>
        </w:tc>
      </w:tr>
      <w:tr w:rsidR="009A2DC0" w:rsidTr="00DA24D3">
        <w:tc>
          <w:tcPr>
            <w:tcW w:w="9525" w:type="dxa"/>
            <w:gridSpan w:val="2"/>
            <w:shd w:val="clear" w:color="auto" w:fill="FFFFFF" w:themeFill="background1"/>
          </w:tcPr>
          <w:p w:rsidR="009A2DC0" w:rsidRDefault="009A2DC0" w:rsidP="006A1BFB">
            <w:pPr>
              <w:pStyle w:val="TabellentextStandard"/>
            </w:pPr>
            <w:r>
              <w:t>Flachbatterie 4,5 V, 3 Kabel, Krokodilklemmen, Glühlampe mit Fassung, 2 Kohleelektroden, 5</w:t>
            </w:r>
            <w:r w:rsidR="006A1BFB">
              <w:t> </w:t>
            </w:r>
            <w:r>
              <w:t>Bechergläser, Spatel, destilliertes Wasser, unbekannte Stoffe A – E im Reagenzglas</w:t>
            </w:r>
          </w:p>
        </w:tc>
      </w:tr>
      <w:tr w:rsidR="009A2DC0" w:rsidTr="00BB62F8">
        <w:trPr>
          <w:trHeight w:hRule="exact" w:val="284"/>
        </w:trPr>
        <w:tc>
          <w:tcPr>
            <w:tcW w:w="9525" w:type="dxa"/>
            <w:gridSpan w:val="2"/>
            <w:shd w:val="clear" w:color="auto" w:fill="FFFFFF" w:themeFill="background1"/>
            <w:vAlign w:val="center"/>
          </w:tcPr>
          <w:p w:rsidR="009A2DC0" w:rsidRPr="00924BA7" w:rsidRDefault="009A2DC0" w:rsidP="00BB62F8">
            <w:pPr>
              <w:pStyle w:val="Abstandszeile"/>
            </w:pPr>
          </w:p>
        </w:tc>
      </w:tr>
      <w:tr w:rsidR="009A2DC0" w:rsidRPr="00B802BD" w:rsidTr="00BB62F8">
        <w:tc>
          <w:tcPr>
            <w:tcW w:w="9525" w:type="dxa"/>
            <w:gridSpan w:val="2"/>
            <w:shd w:val="clear" w:color="auto" w:fill="FFFFFF" w:themeFill="background1"/>
          </w:tcPr>
          <w:p w:rsidR="009A2DC0" w:rsidRPr="00B802BD" w:rsidRDefault="009A2DC0" w:rsidP="00BB62F8">
            <w:pPr>
              <w:pStyle w:val="Tabellentextfett"/>
            </w:pPr>
            <w:r w:rsidRPr="00B802BD">
              <w:t>Versuchsdurchführung:</w:t>
            </w:r>
          </w:p>
          <w:p w:rsidR="009A2DC0" w:rsidRDefault="009A2DC0" w:rsidP="009A2DC0">
            <w:pPr>
              <w:pStyle w:val="TabellentextStandard"/>
            </w:pPr>
            <w:r>
              <w:t>Baue den Versuch so auf, wie er in Abbildung 1 zu sehen ist. Klemme an jede Krokodilklemme jeweils eine Kohleelektrode. Stelle von Stoff A eine Lösung her, indem du eine halbe Spatelspitze des Stoffs in ein Becherglas gibst und 50 ml destilliertes Wasser hinzufügst. Halte die beiden Kohleelektroden in die zu untersuchende Lösung A. Achte darauf, dass die Kohleelektroden einen geringen Abstand voneinander haben. Prüfe, ob die Glühlampe leuchtet. Reinige die Kohleelektroden nach der Messung mit destilliertem Wasser.</w:t>
            </w:r>
          </w:p>
          <w:p w:rsidR="009A2DC0" w:rsidRPr="005224B9" w:rsidRDefault="009A2DC0" w:rsidP="00BB62F8">
            <w:pPr>
              <w:pStyle w:val="Abstandszeile"/>
            </w:pPr>
          </w:p>
          <w:p w:rsidR="009A2DC0" w:rsidRDefault="009A2DC0" w:rsidP="00BB62F8">
            <w:pPr>
              <w:pStyle w:val="Tabellentextfett"/>
            </w:pPr>
            <w:r>
              <w:t>Aufgabe:</w:t>
            </w:r>
          </w:p>
          <w:p w:rsidR="009A2DC0" w:rsidRPr="00B802BD" w:rsidRDefault="009A2DC0" w:rsidP="00DA24D3">
            <w:pPr>
              <w:pStyle w:val="TabellentextStandard"/>
            </w:pPr>
            <w:r>
              <w:t>Führe mit den Stoffen B – E den Versuch „Leitfähigkeit von Stoffen“ durch und trage die Beobachtungen auf deinem Arbeitsblatt ein.</w:t>
            </w:r>
          </w:p>
        </w:tc>
      </w:tr>
    </w:tbl>
    <w:p w:rsidR="00DA24D3" w:rsidRDefault="00DA24D3" w:rsidP="009A2DC0">
      <w:pPr>
        <w:rPr>
          <w:sz w:val="10"/>
        </w:rPr>
        <w:sectPr w:rsidR="00DA24D3"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4762"/>
        <w:gridCol w:w="4763"/>
      </w:tblGrid>
      <w:tr w:rsidR="00DA24D3" w:rsidTr="00BB62F8">
        <w:tc>
          <w:tcPr>
            <w:tcW w:w="4762" w:type="dxa"/>
            <w:tcBorders>
              <w:right w:val="single" w:sz="4" w:space="0" w:color="FFFFFF" w:themeColor="background1"/>
            </w:tcBorders>
            <w:shd w:val="clear" w:color="auto" w:fill="595959"/>
          </w:tcPr>
          <w:p w:rsidR="00DA24D3" w:rsidRDefault="00DA24D3" w:rsidP="00DA24D3">
            <w:pPr>
              <w:pStyle w:val="TabellentiteloNr"/>
            </w:pPr>
            <w:r>
              <w:lastRenderedPageBreak/>
              <w:t>Chemie Klasse 7</w:t>
            </w:r>
          </w:p>
        </w:tc>
        <w:tc>
          <w:tcPr>
            <w:tcW w:w="4763" w:type="dxa"/>
            <w:tcBorders>
              <w:left w:val="single" w:sz="4" w:space="0" w:color="FFFFFF" w:themeColor="background1"/>
            </w:tcBorders>
            <w:shd w:val="clear" w:color="auto" w:fill="595959"/>
          </w:tcPr>
          <w:p w:rsidR="00DA24D3" w:rsidRDefault="00DA24D3" w:rsidP="00DA24D3">
            <w:pPr>
              <w:pStyle w:val="TabellentiteloNr"/>
            </w:pPr>
            <w:r>
              <w:t xml:space="preserve">Thema der Reihe: </w:t>
            </w:r>
            <w:r w:rsidRPr="00DA24D3">
              <w:t>Stoffeigenschaften</w:t>
            </w:r>
          </w:p>
        </w:tc>
      </w:tr>
      <w:tr w:rsidR="00DA24D3" w:rsidRPr="002D7F72" w:rsidTr="00BB62F8">
        <w:tc>
          <w:tcPr>
            <w:tcW w:w="9525" w:type="dxa"/>
            <w:gridSpan w:val="2"/>
            <w:tcBorders>
              <w:bottom w:val="single" w:sz="4" w:space="0" w:color="auto"/>
            </w:tcBorders>
            <w:shd w:val="clear" w:color="auto" w:fill="FFFFFF" w:themeFill="background1"/>
          </w:tcPr>
          <w:p w:rsidR="00DA24D3" w:rsidRPr="002D7F72" w:rsidRDefault="00DA24D3" w:rsidP="00DA24D3">
            <w:pPr>
              <w:pStyle w:val="berschrift2"/>
              <w:outlineLvl w:val="1"/>
            </w:pPr>
            <w:r w:rsidRPr="002D7F72">
              <w:t>Station</w:t>
            </w:r>
            <w:r>
              <w:t xml:space="preserve"> 4: Leitfähigkeit von Stoffen</w:t>
            </w:r>
          </w:p>
        </w:tc>
      </w:tr>
      <w:tr w:rsidR="00DA24D3" w:rsidTr="00DA24D3">
        <w:tc>
          <w:tcPr>
            <w:tcW w:w="9525" w:type="dxa"/>
            <w:gridSpan w:val="2"/>
            <w:tcBorders>
              <w:top w:val="single" w:sz="4" w:space="0" w:color="auto"/>
            </w:tcBorders>
            <w:shd w:val="clear" w:color="auto" w:fill="FFFFFF" w:themeFill="background1"/>
          </w:tcPr>
          <w:p w:rsidR="00DA24D3" w:rsidRDefault="00DA24D3" w:rsidP="00BB62F8">
            <w:pPr>
              <w:pStyle w:val="Tabellentextfett"/>
            </w:pPr>
            <w:r>
              <w:t>Infos zum Thema:</w:t>
            </w:r>
          </w:p>
          <w:p w:rsidR="00DA24D3" w:rsidRDefault="00DA24D3" w:rsidP="00DA24D3">
            <w:pPr>
              <w:pStyle w:val="Aufzhlungszeichen"/>
            </w:pPr>
            <w:r>
              <w:t>Die Leitfähigkeit ist eine Stoffeigenschaft.</w:t>
            </w:r>
          </w:p>
          <w:p w:rsidR="00DA24D3" w:rsidRDefault="00DA24D3" w:rsidP="00DA24D3">
            <w:pPr>
              <w:pStyle w:val="Aufzhlungszeichen"/>
            </w:pPr>
            <w:r>
              <w:t>Sie gibt an, wie gut ein bestimmter Stoff den elektrischen Strom leiten kann.</w:t>
            </w:r>
          </w:p>
          <w:p w:rsidR="00DA24D3" w:rsidRDefault="00DA24D3" w:rsidP="00DA24D3">
            <w:pPr>
              <w:pStyle w:val="Aufzhlungszeichen"/>
            </w:pPr>
            <w:r>
              <w:t>Eine Salzlösung leitet beispielsweise, eine Zuckerlösung nicht.</w:t>
            </w:r>
          </w:p>
          <w:p w:rsidR="00DA24D3" w:rsidRDefault="00DA24D3" w:rsidP="00DA24D3">
            <w:pPr>
              <w:pStyle w:val="Aufzhlungszeichen"/>
            </w:pPr>
            <w:r>
              <w:t>Mit dem Aufbau in Abbildung 1 lässt sich die Leitfähigkeit von Flüssigkeiten überprüfen.</w:t>
            </w:r>
          </w:p>
          <w:p w:rsidR="00DA24D3" w:rsidRDefault="00DA24D3" w:rsidP="00DA24D3">
            <w:pPr>
              <w:pStyle w:val="Aufzhlungszeichen"/>
            </w:pPr>
            <w:r>
              <w:t>Ist die Flüssigkeit leitend, leuchtet die Glühlampe.</w:t>
            </w:r>
          </w:p>
          <w:p w:rsidR="00DA24D3" w:rsidRDefault="00DA24D3" w:rsidP="00DA24D3">
            <w:pPr>
              <w:pStyle w:val="Abstandszeile"/>
            </w:pPr>
          </w:p>
          <w:p w:rsidR="00DA24D3" w:rsidRDefault="005556A3" w:rsidP="00DA24D3">
            <w:pPr>
              <w:pStyle w:val="Grafiklinks"/>
              <w:tabs>
                <w:tab w:val="left" w:pos="4850"/>
              </w:tabs>
            </w:pPr>
            <w:r>
              <w:rPr>
                <w:lang w:eastAsia="de-DE"/>
              </w:rPr>
              <w:drawing>
                <wp:inline distT="0" distB="0" distL="0" distR="0" wp14:anchorId="499C24C2" wp14:editId="063B0244">
                  <wp:extent cx="2700000" cy="1350001"/>
                  <wp:effectExtent l="0" t="0" r="571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Leitfaehigkeit_fluessi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0000" cy="1350001"/>
                          </a:xfrm>
                          <a:prstGeom prst="rect">
                            <a:avLst/>
                          </a:prstGeom>
                        </pic:spPr>
                      </pic:pic>
                    </a:graphicData>
                  </a:graphic>
                </wp:inline>
              </w:drawing>
            </w:r>
          </w:p>
          <w:p w:rsidR="00DA24D3" w:rsidRPr="005556A3" w:rsidRDefault="00DA24D3" w:rsidP="005556A3">
            <w:pPr>
              <w:pStyle w:val="Tabellentextklein"/>
            </w:pPr>
            <w:r w:rsidRPr="005556A3">
              <w:rPr>
                <w:rStyle w:val="Fett"/>
                <w:bCs w:val="0"/>
              </w:rPr>
              <w:t>Abb. 1:</w:t>
            </w:r>
            <w:r w:rsidRPr="005556A3">
              <w:rPr>
                <w:rStyle w:val="Fett"/>
                <w:b w:val="0"/>
                <w:bCs w:val="0"/>
              </w:rPr>
              <w:t xml:space="preserve"> Prüfung der Leitfähigkeit von Flüssigkeiten</w:t>
            </w:r>
          </w:p>
        </w:tc>
      </w:tr>
      <w:tr w:rsidR="00DA24D3" w:rsidTr="00BB62F8">
        <w:tc>
          <w:tcPr>
            <w:tcW w:w="9525" w:type="dxa"/>
            <w:gridSpan w:val="2"/>
            <w:tcBorders>
              <w:top w:val="single" w:sz="4" w:space="0" w:color="auto"/>
            </w:tcBorders>
            <w:shd w:val="clear" w:color="auto" w:fill="FFFFFF" w:themeFill="background1"/>
          </w:tcPr>
          <w:p w:rsidR="00DA24D3" w:rsidRDefault="00DA24D3" w:rsidP="00BB62F8">
            <w:pPr>
              <w:pStyle w:val="Tabellentextfett"/>
            </w:pPr>
            <w:r>
              <w:t>Versuchsmaterialien:</w:t>
            </w:r>
          </w:p>
        </w:tc>
      </w:tr>
      <w:tr w:rsidR="00DA24D3" w:rsidRPr="00924BA7" w:rsidTr="00DA24D3">
        <w:tc>
          <w:tcPr>
            <w:tcW w:w="9525" w:type="dxa"/>
            <w:gridSpan w:val="2"/>
            <w:shd w:val="clear" w:color="auto" w:fill="FFFFFF" w:themeFill="background1"/>
          </w:tcPr>
          <w:p w:rsidR="00DA24D3" w:rsidRPr="00924BA7" w:rsidRDefault="00DA24D3" w:rsidP="006A1BFB">
            <w:pPr>
              <w:pStyle w:val="TabellentextStandard"/>
            </w:pPr>
            <w:r>
              <w:t>Flachbatterie 4,5 V, 3 Kabel, Krokodilklemmen, Glühlampe mit Fassung, 2 Kohleelektroden, 3</w:t>
            </w:r>
            <w:r w:rsidR="006A1BFB">
              <w:t> </w:t>
            </w:r>
            <w:r>
              <w:t>Bechergläser, Spatel, destilliertes Wasser, unbekannte Stoffe A – C im Reagenzglas</w:t>
            </w:r>
          </w:p>
        </w:tc>
      </w:tr>
      <w:tr w:rsidR="00DA24D3" w:rsidRPr="00924BA7" w:rsidTr="00BB62F8">
        <w:trPr>
          <w:trHeight w:hRule="exact" w:val="284"/>
        </w:trPr>
        <w:tc>
          <w:tcPr>
            <w:tcW w:w="9525" w:type="dxa"/>
            <w:gridSpan w:val="2"/>
            <w:shd w:val="clear" w:color="auto" w:fill="FFFFFF" w:themeFill="background1"/>
            <w:vAlign w:val="center"/>
          </w:tcPr>
          <w:p w:rsidR="00DA24D3" w:rsidRPr="00924BA7" w:rsidRDefault="00DA24D3" w:rsidP="00BB62F8">
            <w:pPr>
              <w:pStyle w:val="TabellentextStandard"/>
            </w:pPr>
          </w:p>
        </w:tc>
      </w:tr>
      <w:tr w:rsidR="00DA24D3" w:rsidRPr="00B802BD" w:rsidTr="00BB62F8">
        <w:tc>
          <w:tcPr>
            <w:tcW w:w="9525" w:type="dxa"/>
            <w:gridSpan w:val="2"/>
            <w:shd w:val="clear" w:color="auto" w:fill="FFFFFF" w:themeFill="background1"/>
          </w:tcPr>
          <w:p w:rsidR="00DA24D3" w:rsidRPr="00B802BD" w:rsidRDefault="00DA24D3" w:rsidP="00BB62F8">
            <w:pPr>
              <w:pStyle w:val="Tabellentextfett"/>
            </w:pPr>
            <w:r w:rsidRPr="00B802BD">
              <w:t>Versuchsdurchführung:</w:t>
            </w:r>
          </w:p>
          <w:p w:rsidR="00DA24D3" w:rsidRDefault="00DA24D3" w:rsidP="00DA24D3">
            <w:pPr>
              <w:pStyle w:val="Aufzhlungszeichen"/>
            </w:pPr>
            <w:r>
              <w:t>Baue den Versuch so auf, wie er in Abbildung 1 zu sehen ist.</w:t>
            </w:r>
          </w:p>
          <w:p w:rsidR="00DA24D3" w:rsidRDefault="00DA24D3" w:rsidP="00DA24D3">
            <w:pPr>
              <w:pStyle w:val="Aufzhlungszeichen"/>
            </w:pPr>
            <w:r>
              <w:t>Klemme an jede Krokodilklemme jeweils eine Kohleelektrode.</w:t>
            </w:r>
          </w:p>
          <w:p w:rsidR="00DA24D3" w:rsidRDefault="00DA24D3" w:rsidP="00DA24D3">
            <w:pPr>
              <w:pStyle w:val="Aufzhlungszeichen"/>
            </w:pPr>
            <w:r>
              <w:t>Gib 50 ml Wasser in ein Becherglas. Füge eine Spatelspitze von Stoff A hinzu.</w:t>
            </w:r>
          </w:p>
          <w:p w:rsidR="00DA24D3" w:rsidRDefault="00DA24D3" w:rsidP="00DA24D3">
            <w:pPr>
              <w:pStyle w:val="Aufzhlungszeichen"/>
            </w:pPr>
            <w:r>
              <w:t>Halte die beiden Kohleelektroden in diese Lösung von Stoff A.</w:t>
            </w:r>
          </w:p>
          <w:p w:rsidR="00DA24D3" w:rsidRDefault="00DA24D3" w:rsidP="00DA24D3">
            <w:pPr>
              <w:pStyle w:val="Aufzhlungszeichen"/>
            </w:pPr>
            <w:r>
              <w:t>Prüfe, ob die Glühlampe leuchtet.</w:t>
            </w:r>
          </w:p>
          <w:p w:rsidR="00DA24D3" w:rsidRDefault="00DA24D3" w:rsidP="00DA24D3">
            <w:pPr>
              <w:pStyle w:val="Aufzhlungszeichen"/>
            </w:pPr>
            <w:r>
              <w:t>Reinige die Kohleelektroden nach der Messung mit destilliertem Wasser.</w:t>
            </w:r>
          </w:p>
          <w:p w:rsidR="00DA24D3" w:rsidRPr="005224B9" w:rsidRDefault="00DA24D3" w:rsidP="00BB62F8">
            <w:pPr>
              <w:pStyle w:val="Abstandszeile"/>
            </w:pPr>
          </w:p>
          <w:p w:rsidR="00DA24D3" w:rsidRDefault="00DA24D3" w:rsidP="00BB62F8">
            <w:pPr>
              <w:pStyle w:val="Tabellentextfett"/>
            </w:pPr>
            <w:r>
              <w:t>Aufgabe:</w:t>
            </w:r>
          </w:p>
          <w:p w:rsidR="00DA24D3" w:rsidRPr="00B802BD" w:rsidRDefault="00DA24D3" w:rsidP="00DA24D3">
            <w:pPr>
              <w:pStyle w:val="TabellentextStandard"/>
            </w:pPr>
            <w:r>
              <w:t>Führe mit den Stoffen B und C ebenfalls den Versuch „Leitfähigkeit von Stoffen“ durch. Trage alle Beobachtungen auf deinem Arbeitsblatt ein.</w:t>
            </w:r>
          </w:p>
        </w:tc>
      </w:tr>
    </w:tbl>
    <w:p w:rsidR="00DA24D3" w:rsidRDefault="00DA24D3" w:rsidP="009A2DC0">
      <w:pPr>
        <w:rPr>
          <w:sz w:val="10"/>
        </w:rPr>
        <w:sectPr w:rsidR="00DA24D3" w:rsidSect="000F3421">
          <w:pgSz w:w="11906" w:h="16838" w:code="9"/>
          <w:pgMar w:top="198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1905"/>
        <w:gridCol w:w="1524"/>
        <w:gridCol w:w="932"/>
        <w:gridCol w:w="592"/>
        <w:gridCol w:w="1524"/>
        <w:gridCol w:w="1524"/>
        <w:gridCol w:w="1524"/>
      </w:tblGrid>
      <w:tr w:rsidR="00DA24D3" w:rsidTr="00DA24D3">
        <w:tc>
          <w:tcPr>
            <w:tcW w:w="4361" w:type="dxa"/>
            <w:gridSpan w:val="3"/>
            <w:tcBorders>
              <w:right w:val="single" w:sz="4" w:space="0" w:color="FFFFFF" w:themeColor="background1"/>
            </w:tcBorders>
            <w:shd w:val="clear" w:color="auto" w:fill="595959"/>
          </w:tcPr>
          <w:p w:rsidR="00DA24D3" w:rsidRDefault="00DA24D3" w:rsidP="00DA24D3">
            <w:pPr>
              <w:pStyle w:val="TabellentiteloNr"/>
            </w:pPr>
            <w:r>
              <w:lastRenderedPageBreak/>
              <w:t>Chemie Klasse 7</w:t>
            </w:r>
          </w:p>
        </w:tc>
        <w:tc>
          <w:tcPr>
            <w:tcW w:w="5164" w:type="dxa"/>
            <w:gridSpan w:val="4"/>
            <w:tcBorders>
              <w:left w:val="single" w:sz="4" w:space="0" w:color="FFFFFF" w:themeColor="background1"/>
            </w:tcBorders>
            <w:shd w:val="clear" w:color="auto" w:fill="595959"/>
          </w:tcPr>
          <w:p w:rsidR="00DA24D3" w:rsidRDefault="00DA24D3" w:rsidP="00DA24D3">
            <w:pPr>
              <w:pStyle w:val="TabellentiteloNr"/>
            </w:pPr>
            <w:r>
              <w:t>Thema der Reihe: Stoffeigenschaften</w:t>
            </w:r>
          </w:p>
        </w:tc>
      </w:tr>
      <w:tr w:rsidR="00DA24D3" w:rsidTr="00DA24D3">
        <w:tc>
          <w:tcPr>
            <w:tcW w:w="4361" w:type="dxa"/>
            <w:gridSpan w:val="3"/>
            <w:tcBorders>
              <w:bottom w:val="single" w:sz="4" w:space="0" w:color="auto"/>
              <w:right w:val="single" w:sz="4" w:space="0" w:color="595959" w:themeColor="text2"/>
            </w:tcBorders>
            <w:shd w:val="clear" w:color="auto" w:fill="FFFFFF" w:themeFill="background1"/>
          </w:tcPr>
          <w:p w:rsidR="00DA24D3" w:rsidRPr="002D7F72" w:rsidRDefault="00DA24D3" w:rsidP="00BB62F8">
            <w:pPr>
              <w:pStyle w:val="Tabellentextfett"/>
            </w:pPr>
            <w:r>
              <w:t>Name:</w:t>
            </w:r>
          </w:p>
        </w:tc>
        <w:tc>
          <w:tcPr>
            <w:tcW w:w="5164" w:type="dxa"/>
            <w:gridSpan w:val="4"/>
            <w:tcBorders>
              <w:left w:val="single" w:sz="4" w:space="0" w:color="595959" w:themeColor="text2"/>
              <w:bottom w:val="single" w:sz="4" w:space="0" w:color="auto"/>
            </w:tcBorders>
            <w:shd w:val="clear" w:color="auto" w:fill="FFFFFF" w:themeFill="background1"/>
          </w:tcPr>
          <w:p w:rsidR="00DA24D3" w:rsidRPr="00E5317F" w:rsidRDefault="00DA24D3" w:rsidP="00BB62F8">
            <w:pPr>
              <w:pStyle w:val="berschrift2"/>
              <w:outlineLvl w:val="1"/>
            </w:pPr>
            <w:r w:rsidRPr="00E5317F">
              <w:t>Arbeitsblatt: Untersuchung von stoffen</w:t>
            </w:r>
          </w:p>
        </w:tc>
      </w:tr>
      <w:tr w:rsidR="0053409F" w:rsidTr="002F766B">
        <w:trPr>
          <w:trHeight w:hRule="exact" w:val="454"/>
        </w:trPr>
        <w:tc>
          <w:tcPr>
            <w:tcW w:w="9525" w:type="dxa"/>
            <w:gridSpan w:val="7"/>
            <w:tcBorders>
              <w:top w:val="single" w:sz="4" w:space="0" w:color="auto"/>
            </w:tcBorders>
            <w:shd w:val="clear" w:color="auto" w:fill="FFFFFF" w:themeFill="background1"/>
            <w:vAlign w:val="center"/>
          </w:tcPr>
          <w:p w:rsidR="0053409F" w:rsidRPr="00BF3338" w:rsidRDefault="0053409F" w:rsidP="0053409F">
            <w:pPr>
              <w:pStyle w:val="Tabellentextfett"/>
              <w:tabs>
                <w:tab w:val="left" w:pos="1131"/>
              </w:tabs>
            </w:pPr>
            <w:r>
              <w:t>Leitfrage:</w:t>
            </w:r>
            <w:r>
              <w:tab/>
            </w:r>
            <w:r w:rsidRPr="0053409F">
              <w:rPr>
                <w:b w:val="0"/>
              </w:rPr>
              <w:t>Um welche Stoffe handelt es sich bei den fünf unbekannten Feststoffen?</w:t>
            </w:r>
          </w:p>
        </w:tc>
      </w:tr>
      <w:tr w:rsidR="00DA24D3" w:rsidTr="00071E0B">
        <w:trPr>
          <w:trHeight w:val="1758"/>
        </w:trPr>
        <w:tc>
          <w:tcPr>
            <w:tcW w:w="9525" w:type="dxa"/>
            <w:gridSpan w:val="7"/>
            <w:shd w:val="clear" w:color="auto" w:fill="FFFFFF" w:themeFill="background1"/>
            <w:vAlign w:val="center"/>
          </w:tcPr>
          <w:p w:rsidR="00DA24D3" w:rsidRPr="00BF3338" w:rsidRDefault="00DA24D3" w:rsidP="0053409F">
            <w:pPr>
              <w:pStyle w:val="Tabellentextfett"/>
              <w:tabs>
                <w:tab w:val="left" w:pos="1131"/>
              </w:tabs>
              <w:ind w:left="1131" w:hanging="1131"/>
            </w:pPr>
            <w:r>
              <w:t>Aufgabe 1:</w:t>
            </w:r>
            <w:r>
              <w:tab/>
            </w:r>
            <w:r w:rsidRPr="0053409F">
              <w:rPr>
                <w:b w:val="0"/>
              </w:rPr>
              <w:t>Führe die Stationen 1 – 4 durch und bearbeite jeweils die Aufgaben unten auf dem Stationsblatt.</w:t>
            </w:r>
          </w:p>
          <w:p w:rsidR="00DA24D3" w:rsidRPr="0053409F" w:rsidRDefault="00DA24D3" w:rsidP="0053409F">
            <w:pPr>
              <w:pStyle w:val="Tabellentextfett"/>
              <w:tabs>
                <w:tab w:val="left" w:pos="1131"/>
              </w:tabs>
              <w:rPr>
                <w:b w:val="0"/>
              </w:rPr>
            </w:pPr>
            <w:r>
              <w:t>Aufgabe 2:</w:t>
            </w:r>
            <w:r w:rsidR="0053409F">
              <w:tab/>
            </w:r>
            <w:r w:rsidRPr="0053409F">
              <w:rPr>
                <w:b w:val="0"/>
              </w:rPr>
              <w:t>Trage die Beobachtungen von den Stationsblättern 1 – 4 in die Tabelle ein.</w:t>
            </w:r>
          </w:p>
          <w:p w:rsidR="00DA24D3" w:rsidRPr="00BF3338" w:rsidRDefault="00DA24D3" w:rsidP="0053409F">
            <w:pPr>
              <w:pStyle w:val="Tabellentextfett"/>
              <w:tabs>
                <w:tab w:val="left" w:pos="1131"/>
              </w:tabs>
              <w:ind w:left="1131" w:hanging="1131"/>
            </w:pPr>
            <w:r>
              <w:t>Aufgabe 3:</w:t>
            </w:r>
            <w:r w:rsidR="0053409F">
              <w:tab/>
            </w:r>
            <w:r w:rsidRPr="0053409F">
              <w:rPr>
                <w:b w:val="0"/>
              </w:rPr>
              <w:t>Beantworte mithilfe der ausgefüllten Tabelle und den Informationstexten auf den Stationsblättern die Leitfrage der Stunde.</w:t>
            </w:r>
          </w:p>
        </w:tc>
      </w:tr>
      <w:tr w:rsidR="00DA24D3" w:rsidTr="00BB62F8">
        <w:tc>
          <w:tcPr>
            <w:tcW w:w="9525" w:type="dxa"/>
            <w:gridSpan w:val="7"/>
            <w:shd w:val="clear" w:color="auto" w:fill="FFFFFF" w:themeFill="background1"/>
            <w:vAlign w:val="center"/>
          </w:tcPr>
          <w:p w:rsidR="00DA24D3" w:rsidRPr="00B34520" w:rsidRDefault="00DA24D3" w:rsidP="00BB62F8">
            <w:pPr>
              <w:pStyle w:val="Tabellentextfett"/>
            </w:pPr>
            <w:r w:rsidRPr="00B34520">
              <w:t>Zusammenfassung der Beobachtungen:</w:t>
            </w:r>
          </w:p>
        </w:tc>
      </w:tr>
      <w:tr w:rsidR="00DA24D3" w:rsidRPr="00B802BD" w:rsidTr="00BB62F8">
        <w:tc>
          <w:tcPr>
            <w:tcW w:w="1905" w:type="dxa"/>
            <w:tcBorders>
              <w:right w:val="single" w:sz="4" w:space="0" w:color="FFFFFF" w:themeColor="background1"/>
            </w:tcBorders>
            <w:shd w:val="clear" w:color="auto" w:fill="A6A6A6" w:themeFill="background1" w:themeFillShade="A6"/>
            <w:vAlign w:val="center"/>
          </w:tcPr>
          <w:p w:rsidR="00DA24D3" w:rsidRPr="00B802BD" w:rsidRDefault="00DA24D3" w:rsidP="00BB62F8">
            <w:pPr>
              <w:pStyle w:val="Tabellenuntertitel"/>
            </w:pPr>
            <w:r>
              <w:t>Stoffeigenschaft</w:t>
            </w:r>
          </w:p>
        </w:tc>
        <w:tc>
          <w:tcPr>
            <w:tcW w:w="1524" w:type="dxa"/>
            <w:tcBorders>
              <w:left w:val="single" w:sz="4" w:space="0" w:color="FFFFFF" w:themeColor="background1"/>
              <w:right w:val="single" w:sz="4" w:space="0" w:color="FFFFFF" w:themeColor="background1"/>
            </w:tcBorders>
            <w:shd w:val="clear" w:color="auto" w:fill="A6A6A6" w:themeFill="background1" w:themeFillShade="A6"/>
            <w:vAlign w:val="center"/>
          </w:tcPr>
          <w:p w:rsidR="00DA24D3" w:rsidRPr="00B802BD" w:rsidRDefault="00DA24D3" w:rsidP="00BB62F8">
            <w:pPr>
              <w:pStyle w:val="Tabellenuntertitel"/>
            </w:pPr>
            <w:r>
              <w:t>Stoff A</w:t>
            </w:r>
          </w:p>
        </w:tc>
        <w:tc>
          <w:tcPr>
            <w:tcW w:w="1524" w:type="dxa"/>
            <w:gridSpan w:val="2"/>
            <w:tcBorders>
              <w:left w:val="single" w:sz="4" w:space="0" w:color="FFFFFF" w:themeColor="background1"/>
              <w:right w:val="single" w:sz="4" w:space="0" w:color="FFFFFF" w:themeColor="background1"/>
            </w:tcBorders>
            <w:shd w:val="clear" w:color="auto" w:fill="A6A6A6" w:themeFill="background1" w:themeFillShade="A6"/>
            <w:vAlign w:val="center"/>
          </w:tcPr>
          <w:p w:rsidR="00DA24D3" w:rsidRPr="00B802BD" w:rsidRDefault="00DA24D3" w:rsidP="00BB62F8">
            <w:pPr>
              <w:pStyle w:val="Tabellenuntertitel"/>
            </w:pPr>
            <w:r>
              <w:t>Stoff B</w:t>
            </w:r>
          </w:p>
        </w:tc>
        <w:tc>
          <w:tcPr>
            <w:tcW w:w="1524" w:type="dxa"/>
            <w:tcBorders>
              <w:left w:val="single" w:sz="4" w:space="0" w:color="FFFFFF" w:themeColor="background1"/>
              <w:right w:val="single" w:sz="4" w:space="0" w:color="FFFFFF" w:themeColor="background1"/>
            </w:tcBorders>
            <w:shd w:val="clear" w:color="auto" w:fill="A6A6A6" w:themeFill="background1" w:themeFillShade="A6"/>
            <w:vAlign w:val="center"/>
          </w:tcPr>
          <w:p w:rsidR="00DA24D3" w:rsidRPr="00B802BD" w:rsidRDefault="00DA24D3" w:rsidP="00BB62F8">
            <w:pPr>
              <w:pStyle w:val="Tabellenuntertitel"/>
            </w:pPr>
            <w:r>
              <w:t>Stoff C</w:t>
            </w:r>
          </w:p>
        </w:tc>
        <w:tc>
          <w:tcPr>
            <w:tcW w:w="1524" w:type="dxa"/>
            <w:tcBorders>
              <w:left w:val="single" w:sz="4" w:space="0" w:color="FFFFFF" w:themeColor="background1"/>
            </w:tcBorders>
            <w:shd w:val="clear" w:color="auto" w:fill="A6A6A6" w:themeFill="background1" w:themeFillShade="A6"/>
            <w:vAlign w:val="center"/>
          </w:tcPr>
          <w:p w:rsidR="00DA24D3" w:rsidRPr="00B802BD" w:rsidRDefault="00DA24D3" w:rsidP="00BB62F8">
            <w:pPr>
              <w:pStyle w:val="Tabellenuntertitel"/>
            </w:pPr>
            <w:r>
              <w:t>Stoff D</w:t>
            </w:r>
          </w:p>
        </w:tc>
        <w:tc>
          <w:tcPr>
            <w:tcW w:w="1524" w:type="dxa"/>
            <w:tcBorders>
              <w:left w:val="single" w:sz="4" w:space="0" w:color="FFFFFF" w:themeColor="background1"/>
            </w:tcBorders>
            <w:shd w:val="clear" w:color="auto" w:fill="A6A6A6" w:themeFill="background1" w:themeFillShade="A6"/>
            <w:vAlign w:val="center"/>
          </w:tcPr>
          <w:p w:rsidR="00DA24D3" w:rsidRPr="00B802BD" w:rsidRDefault="00DA24D3" w:rsidP="00BB62F8">
            <w:pPr>
              <w:pStyle w:val="Tabellenuntertitel"/>
            </w:pPr>
            <w:r>
              <w:t>Stoff E</w:t>
            </w:r>
          </w:p>
        </w:tc>
      </w:tr>
      <w:tr w:rsidR="00DA24D3" w:rsidRPr="00B802BD" w:rsidTr="00BB62F8">
        <w:trPr>
          <w:trHeight w:hRule="exact" w:val="1304"/>
        </w:trPr>
        <w:tc>
          <w:tcPr>
            <w:tcW w:w="1905" w:type="dxa"/>
            <w:tcBorders>
              <w:bottom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r>
              <w:t>Löslichkeit</w:t>
            </w:r>
          </w:p>
        </w:tc>
        <w:tc>
          <w:tcPr>
            <w:tcW w:w="1524" w:type="dxa"/>
            <w:tcBorders>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gridSpan w:val="2"/>
            <w:tcBorders>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left w:val="single" w:sz="4" w:space="0" w:color="595959" w:themeColor="text2"/>
              <w:bottom w:val="single" w:sz="4" w:space="0" w:color="595959" w:themeColor="text2"/>
            </w:tcBorders>
            <w:shd w:val="clear" w:color="auto" w:fill="FFFFFF" w:themeFill="background1"/>
          </w:tcPr>
          <w:p w:rsidR="00DA24D3" w:rsidRPr="00CA4296" w:rsidRDefault="00DA24D3" w:rsidP="00BB62F8">
            <w:pPr>
              <w:pStyle w:val="TabellentextStandard"/>
            </w:pPr>
          </w:p>
        </w:tc>
      </w:tr>
      <w:tr w:rsidR="00DA24D3" w:rsidRPr="00B802BD" w:rsidTr="00BB62F8">
        <w:trPr>
          <w:trHeight w:hRule="exact" w:val="1304"/>
        </w:trPr>
        <w:tc>
          <w:tcPr>
            <w:tcW w:w="1905" w:type="dxa"/>
            <w:tcBorders>
              <w:top w:val="single" w:sz="4" w:space="0" w:color="595959" w:themeColor="text2"/>
              <w:bottom w:val="single" w:sz="4" w:space="0" w:color="595959" w:themeColor="text2"/>
              <w:right w:val="single" w:sz="4" w:space="0" w:color="595959" w:themeColor="text2"/>
            </w:tcBorders>
            <w:shd w:val="clear" w:color="auto" w:fill="FFFFFF" w:themeFill="background1"/>
          </w:tcPr>
          <w:p w:rsidR="00DA24D3" w:rsidRDefault="00DA24D3" w:rsidP="006B4BC4">
            <w:pPr>
              <w:pStyle w:val="TabellentextStandard"/>
            </w:pPr>
            <w:r>
              <w:t>Farbe der Lösung mit Rotkohlsaft</w:t>
            </w: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gridSpan w:val="2"/>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tcBorders>
            <w:shd w:val="clear" w:color="auto" w:fill="FFFFFF" w:themeFill="background1"/>
          </w:tcPr>
          <w:p w:rsidR="00DA24D3" w:rsidRPr="00CA4296" w:rsidRDefault="00DA24D3" w:rsidP="00BB62F8">
            <w:pPr>
              <w:pStyle w:val="TabellentextStandard"/>
            </w:pPr>
          </w:p>
        </w:tc>
      </w:tr>
      <w:tr w:rsidR="00DA24D3" w:rsidRPr="00B802BD" w:rsidTr="00BB62F8">
        <w:trPr>
          <w:trHeight w:hRule="exact" w:val="1304"/>
        </w:trPr>
        <w:tc>
          <w:tcPr>
            <w:tcW w:w="1905" w:type="dxa"/>
            <w:tcBorders>
              <w:top w:val="single" w:sz="4" w:space="0" w:color="595959" w:themeColor="text2"/>
              <w:bottom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r>
              <w:t>Farbe des Indikatorpapiers</w:t>
            </w: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gridSpan w:val="2"/>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tcBorders>
            <w:shd w:val="clear" w:color="auto" w:fill="FFFFFF" w:themeFill="background1"/>
          </w:tcPr>
          <w:p w:rsidR="00DA24D3" w:rsidRPr="00CA4296" w:rsidRDefault="00DA24D3" w:rsidP="00BB62F8">
            <w:pPr>
              <w:pStyle w:val="TabellentextStandard"/>
            </w:pPr>
          </w:p>
        </w:tc>
      </w:tr>
      <w:tr w:rsidR="00DA24D3" w:rsidRPr="00B802BD" w:rsidTr="00BB62F8">
        <w:trPr>
          <w:trHeight w:val="851"/>
        </w:trPr>
        <w:tc>
          <w:tcPr>
            <w:tcW w:w="1905" w:type="dxa"/>
            <w:tcBorders>
              <w:top w:val="single" w:sz="4" w:space="0" w:color="595959" w:themeColor="text2"/>
              <w:right w:val="single" w:sz="4" w:space="0" w:color="595959" w:themeColor="text2"/>
            </w:tcBorders>
            <w:shd w:val="clear" w:color="auto" w:fill="FFFFFF" w:themeFill="background1"/>
            <w:vAlign w:val="center"/>
          </w:tcPr>
          <w:p w:rsidR="00DA24D3" w:rsidRDefault="00DA24D3" w:rsidP="006B4BC4">
            <w:pPr>
              <w:pStyle w:val="TabellentextStandard"/>
            </w:pPr>
            <w:r>
              <w:t>sauer oder alkalisch</w:t>
            </w:r>
            <w:r w:rsidR="006A1BFB">
              <w:t>?</w:t>
            </w:r>
          </w:p>
        </w:tc>
        <w:tc>
          <w:tcPr>
            <w:tcW w:w="1524" w:type="dxa"/>
            <w:tcBorders>
              <w:top w:val="single" w:sz="4" w:space="0" w:color="595959" w:themeColor="text2"/>
              <w:left w:val="single" w:sz="4" w:space="0" w:color="595959" w:themeColor="text2"/>
              <w:right w:val="single" w:sz="4" w:space="0" w:color="595959" w:themeColor="text2"/>
            </w:tcBorders>
            <w:shd w:val="clear" w:color="auto" w:fill="FFFFFF" w:themeFill="background1"/>
            <w:vAlign w:val="center"/>
          </w:tcPr>
          <w:p w:rsidR="00DA24D3" w:rsidRDefault="00D4000C" w:rsidP="00BB62F8">
            <w:pPr>
              <w:pStyle w:val="TabellentextStandard"/>
            </w:pPr>
            <w:sdt>
              <w:sdtPr>
                <w:rPr>
                  <w:sz w:val="24"/>
                </w:rPr>
                <w:id w:val="510727022"/>
                <w14:checkbox>
                  <w14:checked w14:val="0"/>
                  <w14:checkedState w14:val="2612" w14:font="MS Gothic"/>
                  <w14:uncheckedState w14:val="2610" w14:font="MS Gothic"/>
                </w14:checkbox>
              </w:sdtPr>
              <w:sdtEndPr/>
              <w:sdtContent>
                <w:r w:rsidR="0053409F">
                  <w:rPr>
                    <w:rFonts w:ascii="MS Gothic" w:eastAsia="MS Gothic" w:hAnsi="MS Gothic" w:hint="eastAsia"/>
                    <w:sz w:val="24"/>
                  </w:rPr>
                  <w:t>☐</w:t>
                </w:r>
              </w:sdtContent>
            </w:sdt>
            <w:r w:rsidR="00DA24D3">
              <w:t xml:space="preserve"> sauer</w:t>
            </w:r>
            <w:r w:rsidR="00DA24D3">
              <w:br/>
            </w:r>
            <w:sdt>
              <w:sdtPr>
                <w:rPr>
                  <w:sz w:val="24"/>
                </w:rPr>
                <w:id w:val="-1904665525"/>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alkalisch</w:t>
            </w:r>
          </w:p>
        </w:tc>
        <w:tc>
          <w:tcPr>
            <w:tcW w:w="1524" w:type="dxa"/>
            <w:gridSpan w:val="2"/>
            <w:tcBorders>
              <w:top w:val="single" w:sz="4" w:space="0" w:color="595959" w:themeColor="text2"/>
              <w:left w:val="single" w:sz="4" w:space="0" w:color="595959" w:themeColor="text2"/>
              <w:right w:val="single" w:sz="4" w:space="0" w:color="595959" w:themeColor="text2"/>
            </w:tcBorders>
            <w:shd w:val="clear" w:color="auto" w:fill="FFFFFF" w:themeFill="background1"/>
            <w:vAlign w:val="center"/>
          </w:tcPr>
          <w:p w:rsidR="00DA24D3" w:rsidRDefault="00D4000C" w:rsidP="00BB62F8">
            <w:pPr>
              <w:pStyle w:val="TabellentextStandard"/>
            </w:pPr>
            <w:sdt>
              <w:sdtPr>
                <w:rPr>
                  <w:sz w:val="24"/>
                </w:rPr>
                <w:id w:val="97918023"/>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sauer</w:t>
            </w:r>
            <w:r w:rsidR="00DA24D3">
              <w:br/>
            </w:r>
            <w:sdt>
              <w:sdtPr>
                <w:rPr>
                  <w:sz w:val="24"/>
                </w:rPr>
                <w:id w:val="781467661"/>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alkalisch</w:t>
            </w:r>
          </w:p>
        </w:tc>
        <w:tc>
          <w:tcPr>
            <w:tcW w:w="1524" w:type="dxa"/>
            <w:tcBorders>
              <w:top w:val="single" w:sz="4" w:space="0" w:color="595959" w:themeColor="text2"/>
              <w:left w:val="single" w:sz="4" w:space="0" w:color="595959" w:themeColor="text2"/>
              <w:right w:val="single" w:sz="4" w:space="0" w:color="595959" w:themeColor="text2"/>
            </w:tcBorders>
            <w:shd w:val="clear" w:color="auto" w:fill="FFFFFF" w:themeFill="background1"/>
            <w:vAlign w:val="center"/>
          </w:tcPr>
          <w:p w:rsidR="00DA24D3" w:rsidRDefault="00D4000C" w:rsidP="00BB62F8">
            <w:pPr>
              <w:pStyle w:val="TabellentextStandard"/>
            </w:pPr>
            <w:sdt>
              <w:sdtPr>
                <w:rPr>
                  <w:sz w:val="24"/>
                </w:rPr>
                <w:id w:val="2045869180"/>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sauer</w:t>
            </w:r>
            <w:r w:rsidR="00DA24D3">
              <w:br/>
            </w:r>
            <w:sdt>
              <w:sdtPr>
                <w:rPr>
                  <w:sz w:val="24"/>
                </w:rPr>
                <w:id w:val="172001792"/>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alkalisch</w:t>
            </w:r>
          </w:p>
        </w:tc>
        <w:tc>
          <w:tcPr>
            <w:tcW w:w="1524" w:type="dxa"/>
            <w:tcBorders>
              <w:top w:val="single" w:sz="4" w:space="0" w:color="595959" w:themeColor="text2"/>
              <w:left w:val="single" w:sz="4" w:space="0" w:color="595959" w:themeColor="text2"/>
              <w:right w:val="single" w:sz="4" w:space="0" w:color="595959" w:themeColor="text2"/>
            </w:tcBorders>
            <w:shd w:val="clear" w:color="auto" w:fill="FFFFFF" w:themeFill="background1"/>
            <w:vAlign w:val="center"/>
          </w:tcPr>
          <w:p w:rsidR="00DA24D3" w:rsidRDefault="00D4000C" w:rsidP="00BB62F8">
            <w:pPr>
              <w:pStyle w:val="TabellentextStandard"/>
            </w:pPr>
            <w:sdt>
              <w:sdtPr>
                <w:rPr>
                  <w:sz w:val="24"/>
                </w:rPr>
                <w:id w:val="1996834746"/>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sauer</w:t>
            </w:r>
            <w:r w:rsidR="00DA24D3">
              <w:br/>
            </w:r>
            <w:sdt>
              <w:sdtPr>
                <w:rPr>
                  <w:sz w:val="24"/>
                </w:rPr>
                <w:id w:val="-77363874"/>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alkalisch</w:t>
            </w:r>
          </w:p>
        </w:tc>
        <w:tc>
          <w:tcPr>
            <w:tcW w:w="1524" w:type="dxa"/>
            <w:tcBorders>
              <w:top w:val="single" w:sz="4" w:space="0" w:color="595959" w:themeColor="text2"/>
              <w:left w:val="single" w:sz="4" w:space="0" w:color="595959" w:themeColor="text2"/>
            </w:tcBorders>
            <w:shd w:val="clear" w:color="auto" w:fill="FFFFFF" w:themeFill="background1"/>
            <w:vAlign w:val="center"/>
          </w:tcPr>
          <w:p w:rsidR="00DA24D3" w:rsidRDefault="00D4000C" w:rsidP="00BB62F8">
            <w:pPr>
              <w:pStyle w:val="TabellentextStandard"/>
            </w:pPr>
            <w:sdt>
              <w:sdtPr>
                <w:rPr>
                  <w:sz w:val="24"/>
                </w:rPr>
                <w:id w:val="-980528629"/>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sauer</w:t>
            </w:r>
            <w:r w:rsidR="00DA24D3">
              <w:br/>
            </w:r>
            <w:sdt>
              <w:sdtPr>
                <w:rPr>
                  <w:sz w:val="24"/>
                </w:rPr>
                <w:id w:val="-944773653"/>
                <w14:checkbox>
                  <w14:checked w14:val="0"/>
                  <w14:checkedState w14:val="2612" w14:font="MS Gothic"/>
                  <w14:uncheckedState w14:val="2610" w14:font="MS Gothic"/>
                </w14:checkbox>
              </w:sdtPr>
              <w:sdtEndPr/>
              <w:sdtContent>
                <w:r w:rsidR="00DA24D3">
                  <w:rPr>
                    <w:rFonts w:ascii="MS Gothic" w:eastAsia="MS Gothic" w:hAnsi="MS Gothic" w:hint="eastAsia"/>
                    <w:sz w:val="24"/>
                  </w:rPr>
                  <w:t>☐</w:t>
                </w:r>
              </w:sdtContent>
            </w:sdt>
            <w:r w:rsidR="00DA24D3">
              <w:t xml:space="preserve"> alkalisch</w:t>
            </w:r>
          </w:p>
        </w:tc>
      </w:tr>
      <w:tr w:rsidR="00DA24D3" w:rsidRPr="00B802BD" w:rsidTr="006A1BFB">
        <w:trPr>
          <w:trHeight w:hRule="exact" w:val="1304"/>
        </w:trPr>
        <w:tc>
          <w:tcPr>
            <w:tcW w:w="1905" w:type="dxa"/>
            <w:tcBorders>
              <w:top w:val="single" w:sz="4" w:space="0" w:color="595959" w:themeColor="text2"/>
              <w:bottom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r>
              <w:t>Erhitzen</w:t>
            </w: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gridSpan w:val="2"/>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single" w:sz="4" w:space="0" w:color="595959" w:themeColor="text2"/>
            </w:tcBorders>
            <w:shd w:val="clear" w:color="auto" w:fill="FFFFFF" w:themeFill="background1"/>
          </w:tcPr>
          <w:p w:rsidR="00DA24D3" w:rsidRPr="00CA4296" w:rsidRDefault="00DA24D3" w:rsidP="00BB62F8">
            <w:pPr>
              <w:pStyle w:val="TabellentextStandard"/>
            </w:pPr>
          </w:p>
        </w:tc>
      </w:tr>
      <w:tr w:rsidR="00DA24D3" w:rsidRPr="00B802BD" w:rsidTr="006B4BC4">
        <w:trPr>
          <w:trHeight w:hRule="exact" w:val="1304"/>
        </w:trPr>
        <w:tc>
          <w:tcPr>
            <w:tcW w:w="1905" w:type="dxa"/>
            <w:tcBorders>
              <w:top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DA24D3" w:rsidRDefault="00DA24D3" w:rsidP="00BB62F8">
            <w:pPr>
              <w:pStyle w:val="TabellentextStandard"/>
            </w:pPr>
            <w:r>
              <w:t>Leitfähigkeit</w:t>
            </w:r>
          </w:p>
        </w:tc>
        <w:tc>
          <w:tcPr>
            <w:tcW w:w="1524" w:type="dxa"/>
            <w:tcBorders>
              <w:top w:val="single" w:sz="4" w:space="0" w:color="595959" w:themeColor="text2"/>
              <w:left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gridSpan w:val="2"/>
            <w:tcBorders>
              <w:top w:val="single" w:sz="4" w:space="0" w:color="595959" w:themeColor="text2"/>
              <w:left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DA24D3" w:rsidRPr="00CA4296" w:rsidRDefault="00DA24D3" w:rsidP="00BB62F8">
            <w:pPr>
              <w:pStyle w:val="TabellentextStandard"/>
            </w:pPr>
          </w:p>
        </w:tc>
        <w:tc>
          <w:tcPr>
            <w:tcW w:w="1524" w:type="dxa"/>
            <w:tcBorders>
              <w:top w:val="single" w:sz="4" w:space="0" w:color="595959" w:themeColor="text2"/>
              <w:left w:val="single" w:sz="4" w:space="0" w:color="595959" w:themeColor="text2"/>
              <w:bottom w:val="double" w:sz="12" w:space="0" w:color="808080" w:themeColor="background1" w:themeShade="80"/>
            </w:tcBorders>
            <w:shd w:val="clear" w:color="auto" w:fill="FFFFFF" w:themeFill="background1"/>
          </w:tcPr>
          <w:p w:rsidR="00DA24D3" w:rsidRPr="00CA4296" w:rsidRDefault="00DA24D3" w:rsidP="00BB62F8">
            <w:pPr>
              <w:pStyle w:val="TabellentextStandard"/>
            </w:pPr>
          </w:p>
        </w:tc>
      </w:tr>
      <w:tr w:rsidR="00DA24D3" w:rsidRPr="00B802BD" w:rsidTr="006B4BC4">
        <w:trPr>
          <w:trHeight w:hRule="exact" w:val="1304"/>
        </w:trPr>
        <w:tc>
          <w:tcPr>
            <w:tcW w:w="1905" w:type="dxa"/>
            <w:tcBorders>
              <w:top w:val="double" w:sz="12" w:space="0" w:color="808080" w:themeColor="background1" w:themeShade="80"/>
              <w:right w:val="single" w:sz="4" w:space="0" w:color="595959" w:themeColor="text2"/>
            </w:tcBorders>
            <w:shd w:val="clear" w:color="auto" w:fill="FFFFFF" w:themeFill="background1"/>
          </w:tcPr>
          <w:p w:rsidR="00DA24D3" w:rsidRDefault="00DA24D3" w:rsidP="006B4BC4">
            <w:pPr>
              <w:pStyle w:val="TabellentextStandard"/>
            </w:pPr>
            <w:r>
              <w:t>Name des Stoffs</w:t>
            </w:r>
          </w:p>
        </w:tc>
        <w:tc>
          <w:tcPr>
            <w:tcW w:w="1524" w:type="dxa"/>
            <w:tcBorders>
              <w:top w:val="double" w:sz="12" w:space="0" w:color="808080" w:themeColor="background1" w:themeShade="80"/>
              <w:left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p>
        </w:tc>
        <w:tc>
          <w:tcPr>
            <w:tcW w:w="1524" w:type="dxa"/>
            <w:gridSpan w:val="2"/>
            <w:tcBorders>
              <w:top w:val="double" w:sz="12" w:space="0" w:color="808080" w:themeColor="background1" w:themeShade="80"/>
              <w:left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p>
        </w:tc>
        <w:tc>
          <w:tcPr>
            <w:tcW w:w="1524" w:type="dxa"/>
            <w:tcBorders>
              <w:top w:val="double" w:sz="12" w:space="0" w:color="808080" w:themeColor="background1" w:themeShade="80"/>
              <w:left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p>
        </w:tc>
        <w:tc>
          <w:tcPr>
            <w:tcW w:w="1524" w:type="dxa"/>
            <w:tcBorders>
              <w:top w:val="double" w:sz="12" w:space="0" w:color="808080" w:themeColor="background1" w:themeShade="80"/>
              <w:left w:val="single" w:sz="4" w:space="0" w:color="595959" w:themeColor="text2"/>
              <w:right w:val="single" w:sz="4" w:space="0" w:color="595959" w:themeColor="text2"/>
            </w:tcBorders>
            <w:shd w:val="clear" w:color="auto" w:fill="FFFFFF" w:themeFill="background1"/>
          </w:tcPr>
          <w:p w:rsidR="00DA24D3" w:rsidRDefault="00DA24D3" w:rsidP="00BB62F8">
            <w:pPr>
              <w:pStyle w:val="TabellentextStandard"/>
            </w:pPr>
          </w:p>
        </w:tc>
        <w:tc>
          <w:tcPr>
            <w:tcW w:w="1524" w:type="dxa"/>
            <w:tcBorders>
              <w:top w:val="double" w:sz="12" w:space="0" w:color="808080" w:themeColor="background1" w:themeShade="80"/>
              <w:left w:val="single" w:sz="4" w:space="0" w:color="595959" w:themeColor="text2"/>
            </w:tcBorders>
            <w:shd w:val="clear" w:color="auto" w:fill="FFFFFF" w:themeFill="background1"/>
          </w:tcPr>
          <w:p w:rsidR="00DA24D3" w:rsidRDefault="00DA24D3" w:rsidP="00BB62F8">
            <w:pPr>
              <w:pStyle w:val="TabellentextStandard"/>
            </w:pPr>
          </w:p>
        </w:tc>
      </w:tr>
    </w:tbl>
    <w:p w:rsidR="0053409F" w:rsidRDefault="0053409F" w:rsidP="009A2DC0">
      <w:pPr>
        <w:rPr>
          <w:sz w:val="10"/>
        </w:rPr>
        <w:sectPr w:rsidR="0053409F" w:rsidSect="00D73F1C">
          <w:headerReference w:type="default" r:id="rId43"/>
          <w:pgSz w:w="11906" w:h="16838" w:code="9"/>
          <w:pgMar w:top="2155" w:right="1191" w:bottom="1701" w:left="1191" w:header="709" w:footer="709" w:gutter="0"/>
          <w:cols w:space="708"/>
          <w:docGrid w:linePitch="360"/>
        </w:sectPr>
      </w:pPr>
    </w:p>
    <w:tbl>
      <w:tblPr>
        <w:tblStyle w:val="Tabellenrast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4"/>
        <w:tblLayout w:type="fixed"/>
        <w:tblLook w:val="04A0" w:firstRow="1" w:lastRow="0" w:firstColumn="1" w:lastColumn="0" w:noHBand="0" w:noVBand="1"/>
      </w:tblPr>
      <w:tblGrid>
        <w:gridCol w:w="1905"/>
        <w:gridCol w:w="2456"/>
        <w:gridCol w:w="84"/>
        <w:gridCol w:w="2540"/>
        <w:gridCol w:w="2540"/>
      </w:tblGrid>
      <w:tr w:rsidR="0053409F" w:rsidTr="00BB62F8">
        <w:tc>
          <w:tcPr>
            <w:tcW w:w="4361" w:type="dxa"/>
            <w:gridSpan w:val="2"/>
            <w:tcBorders>
              <w:right w:val="single" w:sz="4" w:space="0" w:color="FFFFFF" w:themeColor="background1"/>
            </w:tcBorders>
            <w:shd w:val="clear" w:color="auto" w:fill="595959"/>
          </w:tcPr>
          <w:p w:rsidR="0053409F" w:rsidRDefault="0053409F" w:rsidP="00BB62F8">
            <w:pPr>
              <w:pStyle w:val="TabellentiteloNr"/>
            </w:pPr>
            <w:r>
              <w:lastRenderedPageBreak/>
              <w:t>Chemie Klasse 7</w:t>
            </w:r>
          </w:p>
        </w:tc>
        <w:tc>
          <w:tcPr>
            <w:tcW w:w="5164" w:type="dxa"/>
            <w:gridSpan w:val="3"/>
            <w:tcBorders>
              <w:left w:val="single" w:sz="4" w:space="0" w:color="FFFFFF" w:themeColor="background1"/>
            </w:tcBorders>
            <w:shd w:val="clear" w:color="auto" w:fill="595959"/>
          </w:tcPr>
          <w:p w:rsidR="0053409F" w:rsidRDefault="0053409F" w:rsidP="00BB62F8">
            <w:pPr>
              <w:pStyle w:val="TabellentiteloNr"/>
            </w:pPr>
            <w:r>
              <w:t>Thema der Reihe: Stoffeigenschaften</w:t>
            </w:r>
          </w:p>
        </w:tc>
      </w:tr>
      <w:tr w:rsidR="0053409F" w:rsidTr="00BB62F8">
        <w:tc>
          <w:tcPr>
            <w:tcW w:w="4361" w:type="dxa"/>
            <w:gridSpan w:val="2"/>
            <w:tcBorders>
              <w:bottom w:val="single" w:sz="4" w:space="0" w:color="auto"/>
              <w:right w:val="single" w:sz="4" w:space="0" w:color="595959" w:themeColor="text2"/>
            </w:tcBorders>
            <w:shd w:val="clear" w:color="auto" w:fill="FFFFFF" w:themeFill="background1"/>
          </w:tcPr>
          <w:p w:rsidR="0053409F" w:rsidRPr="002D7F72" w:rsidRDefault="0053409F" w:rsidP="00BB62F8">
            <w:pPr>
              <w:pStyle w:val="Tabellentextfett"/>
            </w:pPr>
            <w:r>
              <w:t>Name:</w:t>
            </w:r>
          </w:p>
        </w:tc>
        <w:tc>
          <w:tcPr>
            <w:tcW w:w="5164" w:type="dxa"/>
            <w:gridSpan w:val="3"/>
            <w:tcBorders>
              <w:left w:val="single" w:sz="4" w:space="0" w:color="595959" w:themeColor="text2"/>
              <w:bottom w:val="single" w:sz="4" w:space="0" w:color="auto"/>
            </w:tcBorders>
            <w:shd w:val="clear" w:color="auto" w:fill="FFFFFF" w:themeFill="background1"/>
          </w:tcPr>
          <w:p w:rsidR="0053409F" w:rsidRPr="00E5317F" w:rsidRDefault="0053409F" w:rsidP="00BB62F8">
            <w:pPr>
              <w:pStyle w:val="berschrift2"/>
              <w:outlineLvl w:val="1"/>
            </w:pPr>
            <w:r w:rsidRPr="00E5317F">
              <w:t>Arbeitsblatt: Untersuchung von stoffen</w:t>
            </w:r>
          </w:p>
        </w:tc>
      </w:tr>
      <w:tr w:rsidR="0053409F" w:rsidTr="0053409F">
        <w:tc>
          <w:tcPr>
            <w:tcW w:w="9525" w:type="dxa"/>
            <w:gridSpan w:val="5"/>
            <w:tcBorders>
              <w:top w:val="single" w:sz="4" w:space="0" w:color="auto"/>
            </w:tcBorders>
            <w:shd w:val="clear" w:color="auto" w:fill="FFFFFF" w:themeFill="background1"/>
            <w:vAlign w:val="center"/>
          </w:tcPr>
          <w:p w:rsidR="0053409F" w:rsidRDefault="0053409F" w:rsidP="0053409F">
            <w:pPr>
              <w:pStyle w:val="Tabellentextfett"/>
              <w:tabs>
                <w:tab w:val="left" w:pos="1131"/>
              </w:tabs>
              <w:rPr>
                <w:b w:val="0"/>
              </w:rPr>
            </w:pPr>
            <w:r>
              <w:t>Leitfrage:</w:t>
            </w:r>
            <w:r>
              <w:tab/>
            </w:r>
            <w:r w:rsidRPr="00DF70ED">
              <w:rPr>
                <w:b w:val="0"/>
              </w:rPr>
              <w:t>W</w:t>
            </w:r>
            <w:r w:rsidRPr="0053409F">
              <w:rPr>
                <w:b w:val="0"/>
              </w:rPr>
              <w:t xml:space="preserve">elche Stoffe </w:t>
            </w:r>
            <w:r>
              <w:rPr>
                <w:b w:val="0"/>
              </w:rPr>
              <w:t xml:space="preserve">sind </w:t>
            </w:r>
            <w:r w:rsidRPr="0053409F">
              <w:rPr>
                <w:b w:val="0"/>
              </w:rPr>
              <w:t>es?</w:t>
            </w:r>
          </w:p>
          <w:p w:rsidR="0053409F" w:rsidRPr="00BF3338" w:rsidRDefault="0053409F" w:rsidP="0053409F">
            <w:pPr>
              <w:pStyle w:val="Abstandszeile"/>
            </w:pPr>
          </w:p>
        </w:tc>
      </w:tr>
      <w:tr w:rsidR="0053409F" w:rsidTr="00BB62F8">
        <w:tc>
          <w:tcPr>
            <w:tcW w:w="9525" w:type="dxa"/>
            <w:gridSpan w:val="5"/>
            <w:shd w:val="clear" w:color="auto" w:fill="FFFFFF" w:themeFill="background1"/>
            <w:vAlign w:val="center"/>
          </w:tcPr>
          <w:p w:rsidR="0053409F" w:rsidRPr="00B34520" w:rsidRDefault="0053409F" w:rsidP="00BB62F8">
            <w:pPr>
              <w:pStyle w:val="Tabellentextfett"/>
            </w:pPr>
            <w:r w:rsidRPr="00B34520">
              <w:t>Zusammenfassung der Beobachtungen:</w:t>
            </w:r>
          </w:p>
        </w:tc>
      </w:tr>
      <w:tr w:rsidR="006B4BC4" w:rsidRPr="00B802BD" w:rsidTr="006B4BC4">
        <w:tc>
          <w:tcPr>
            <w:tcW w:w="1905" w:type="dxa"/>
            <w:tcBorders>
              <w:right w:val="single" w:sz="4" w:space="0" w:color="FFFFFF" w:themeColor="background1"/>
            </w:tcBorders>
            <w:shd w:val="clear" w:color="auto" w:fill="A6A6A6" w:themeFill="background1" w:themeFillShade="A6"/>
            <w:vAlign w:val="center"/>
          </w:tcPr>
          <w:p w:rsidR="006B4BC4" w:rsidRPr="00B802BD" w:rsidRDefault="006B4BC4" w:rsidP="00BB62F8">
            <w:pPr>
              <w:pStyle w:val="Tabellenuntertitel"/>
            </w:pPr>
            <w:r>
              <w:t>Stoffeigenschaft</w:t>
            </w:r>
          </w:p>
        </w:tc>
        <w:tc>
          <w:tcPr>
            <w:tcW w:w="2540" w:type="dxa"/>
            <w:gridSpan w:val="2"/>
            <w:tcBorders>
              <w:left w:val="single" w:sz="4" w:space="0" w:color="FFFFFF" w:themeColor="background1"/>
              <w:right w:val="single" w:sz="4" w:space="0" w:color="FFFFFF" w:themeColor="background1"/>
            </w:tcBorders>
            <w:shd w:val="clear" w:color="auto" w:fill="A6A6A6" w:themeFill="background1" w:themeFillShade="A6"/>
            <w:vAlign w:val="center"/>
          </w:tcPr>
          <w:p w:rsidR="006B4BC4" w:rsidRPr="00B802BD" w:rsidRDefault="006B4BC4" w:rsidP="00BB62F8">
            <w:pPr>
              <w:pStyle w:val="Tabellenuntertitel"/>
            </w:pPr>
            <w:r>
              <w:t>Stoff A</w:t>
            </w:r>
          </w:p>
        </w:tc>
        <w:tc>
          <w:tcPr>
            <w:tcW w:w="2540" w:type="dxa"/>
            <w:tcBorders>
              <w:left w:val="single" w:sz="4" w:space="0" w:color="FFFFFF" w:themeColor="background1"/>
              <w:right w:val="single" w:sz="4" w:space="0" w:color="FFFFFF" w:themeColor="background1"/>
            </w:tcBorders>
            <w:shd w:val="clear" w:color="auto" w:fill="A6A6A6" w:themeFill="background1" w:themeFillShade="A6"/>
            <w:vAlign w:val="center"/>
          </w:tcPr>
          <w:p w:rsidR="006B4BC4" w:rsidRPr="00B802BD" w:rsidRDefault="006B4BC4" w:rsidP="00BB62F8">
            <w:pPr>
              <w:pStyle w:val="Tabellenuntertitel"/>
            </w:pPr>
            <w:r>
              <w:t>Stoff B</w:t>
            </w:r>
          </w:p>
        </w:tc>
        <w:tc>
          <w:tcPr>
            <w:tcW w:w="2540" w:type="dxa"/>
            <w:tcBorders>
              <w:left w:val="single" w:sz="4" w:space="0" w:color="FFFFFF" w:themeColor="background1"/>
            </w:tcBorders>
            <w:shd w:val="clear" w:color="auto" w:fill="A6A6A6" w:themeFill="background1" w:themeFillShade="A6"/>
            <w:vAlign w:val="center"/>
          </w:tcPr>
          <w:p w:rsidR="006B4BC4" w:rsidRPr="00B802BD" w:rsidRDefault="006B4BC4" w:rsidP="00BB62F8">
            <w:pPr>
              <w:pStyle w:val="Tabellenuntertitel"/>
            </w:pPr>
            <w:r>
              <w:t>Stoff C</w:t>
            </w:r>
          </w:p>
        </w:tc>
      </w:tr>
      <w:tr w:rsidR="006B4BC4" w:rsidRPr="00B802BD" w:rsidTr="009B67F3">
        <w:trPr>
          <w:trHeight w:val="1463"/>
        </w:trPr>
        <w:tc>
          <w:tcPr>
            <w:tcW w:w="1905" w:type="dxa"/>
            <w:tcBorders>
              <w:bottom w:val="single" w:sz="4" w:space="0" w:color="595959" w:themeColor="text2"/>
              <w:right w:val="single" w:sz="4" w:space="0" w:color="595959" w:themeColor="text2"/>
            </w:tcBorders>
            <w:shd w:val="clear" w:color="auto" w:fill="FFFFFF" w:themeFill="background1"/>
          </w:tcPr>
          <w:p w:rsidR="006B4BC4" w:rsidRDefault="006B4BC4" w:rsidP="00BB62F8">
            <w:pPr>
              <w:pStyle w:val="TabellentextStandard"/>
            </w:pPr>
            <w:r>
              <w:t>Löslichkeit</w:t>
            </w:r>
          </w:p>
        </w:tc>
        <w:tc>
          <w:tcPr>
            <w:tcW w:w="2540" w:type="dxa"/>
            <w:gridSpan w:val="2"/>
            <w:tcBorders>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left w:val="single" w:sz="4" w:space="0" w:color="595959" w:themeColor="text2"/>
              <w:bottom w:val="single" w:sz="4" w:space="0" w:color="595959" w:themeColor="text2"/>
            </w:tcBorders>
            <w:shd w:val="clear" w:color="auto" w:fill="FFFFFF" w:themeFill="background1"/>
          </w:tcPr>
          <w:p w:rsidR="006B4BC4" w:rsidRPr="00CA4296" w:rsidRDefault="006B4BC4" w:rsidP="00BB62F8">
            <w:pPr>
              <w:pStyle w:val="TabellentextStandard"/>
            </w:pPr>
          </w:p>
        </w:tc>
      </w:tr>
      <w:tr w:rsidR="006B4BC4" w:rsidRPr="00B802BD" w:rsidTr="009B67F3">
        <w:trPr>
          <w:trHeight w:val="1463"/>
        </w:trPr>
        <w:tc>
          <w:tcPr>
            <w:tcW w:w="1905" w:type="dxa"/>
            <w:tcBorders>
              <w:top w:val="single" w:sz="4" w:space="0" w:color="595959" w:themeColor="text2"/>
              <w:bottom w:val="single" w:sz="4" w:space="0" w:color="595959" w:themeColor="text2"/>
              <w:right w:val="single" w:sz="4" w:space="0" w:color="595959" w:themeColor="text2"/>
            </w:tcBorders>
            <w:shd w:val="clear" w:color="auto" w:fill="FFFFFF" w:themeFill="background1"/>
          </w:tcPr>
          <w:p w:rsidR="006B4BC4" w:rsidRDefault="006B4BC4" w:rsidP="006B4BC4">
            <w:pPr>
              <w:pStyle w:val="TabellentextStandard"/>
            </w:pPr>
            <w:r>
              <w:t>Farbe der Lösung mit Rotkohlsaft</w:t>
            </w:r>
          </w:p>
        </w:tc>
        <w:tc>
          <w:tcPr>
            <w:tcW w:w="2540" w:type="dxa"/>
            <w:gridSpan w:val="2"/>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single" w:sz="4" w:space="0" w:color="595959" w:themeColor="text2"/>
            </w:tcBorders>
            <w:shd w:val="clear" w:color="auto" w:fill="FFFFFF" w:themeFill="background1"/>
          </w:tcPr>
          <w:p w:rsidR="006B4BC4" w:rsidRPr="00CA4296" w:rsidRDefault="006B4BC4" w:rsidP="00BB62F8">
            <w:pPr>
              <w:pStyle w:val="TabellentextStandard"/>
            </w:pPr>
          </w:p>
        </w:tc>
      </w:tr>
      <w:tr w:rsidR="006B4BC4" w:rsidRPr="00B802BD" w:rsidTr="009B67F3">
        <w:trPr>
          <w:trHeight w:val="1463"/>
        </w:trPr>
        <w:tc>
          <w:tcPr>
            <w:tcW w:w="1905" w:type="dxa"/>
            <w:tcBorders>
              <w:top w:val="single" w:sz="4" w:space="0" w:color="595959" w:themeColor="text2"/>
              <w:bottom w:val="single" w:sz="4" w:space="0" w:color="595959" w:themeColor="text2"/>
              <w:right w:val="single" w:sz="4" w:space="0" w:color="595959" w:themeColor="text2"/>
            </w:tcBorders>
            <w:shd w:val="clear" w:color="auto" w:fill="FFFFFF" w:themeFill="background1"/>
          </w:tcPr>
          <w:p w:rsidR="006B4BC4" w:rsidRDefault="006B4BC4" w:rsidP="00BB62F8">
            <w:pPr>
              <w:pStyle w:val="TabellentextStandard"/>
            </w:pPr>
            <w:r>
              <w:t>Farbe des Indikatorpapiers</w:t>
            </w:r>
          </w:p>
        </w:tc>
        <w:tc>
          <w:tcPr>
            <w:tcW w:w="2540" w:type="dxa"/>
            <w:gridSpan w:val="2"/>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single" w:sz="4" w:space="0" w:color="595959" w:themeColor="text2"/>
            </w:tcBorders>
            <w:shd w:val="clear" w:color="auto" w:fill="FFFFFF" w:themeFill="background1"/>
          </w:tcPr>
          <w:p w:rsidR="006B4BC4" w:rsidRPr="00CA4296" w:rsidRDefault="006B4BC4" w:rsidP="00BB62F8">
            <w:pPr>
              <w:pStyle w:val="TabellentextStandard"/>
            </w:pPr>
          </w:p>
        </w:tc>
      </w:tr>
      <w:tr w:rsidR="006B4BC4" w:rsidRPr="00B802BD" w:rsidTr="009B67F3">
        <w:trPr>
          <w:trHeight w:val="1463"/>
        </w:trPr>
        <w:tc>
          <w:tcPr>
            <w:tcW w:w="1905" w:type="dxa"/>
            <w:tcBorders>
              <w:top w:val="single" w:sz="4" w:space="0" w:color="595959" w:themeColor="text2"/>
              <w:right w:val="single" w:sz="4" w:space="0" w:color="595959" w:themeColor="text2"/>
            </w:tcBorders>
            <w:shd w:val="clear" w:color="auto" w:fill="FFFFFF" w:themeFill="background1"/>
            <w:vAlign w:val="center"/>
          </w:tcPr>
          <w:p w:rsidR="006B4BC4" w:rsidRDefault="006B4BC4" w:rsidP="006B4BC4">
            <w:pPr>
              <w:pStyle w:val="TabellentextStandard"/>
            </w:pPr>
            <w:r>
              <w:t>sauer oder alkalisch</w:t>
            </w:r>
            <w:r w:rsidR="006A1BFB">
              <w:t>?</w:t>
            </w:r>
          </w:p>
        </w:tc>
        <w:tc>
          <w:tcPr>
            <w:tcW w:w="2540" w:type="dxa"/>
            <w:gridSpan w:val="2"/>
            <w:tcBorders>
              <w:top w:val="single" w:sz="4" w:space="0" w:color="595959" w:themeColor="text2"/>
              <w:left w:val="single" w:sz="4" w:space="0" w:color="595959" w:themeColor="text2"/>
              <w:right w:val="single" w:sz="4" w:space="0" w:color="595959" w:themeColor="text2"/>
            </w:tcBorders>
            <w:shd w:val="clear" w:color="auto" w:fill="FFFFFF" w:themeFill="background1"/>
            <w:vAlign w:val="center"/>
          </w:tcPr>
          <w:p w:rsidR="006B4BC4" w:rsidRDefault="00D4000C" w:rsidP="00BB62F8">
            <w:pPr>
              <w:pStyle w:val="TabellentextStandard"/>
            </w:pPr>
            <w:sdt>
              <w:sdtPr>
                <w:rPr>
                  <w:sz w:val="24"/>
                </w:rPr>
                <w:id w:val="1358229345"/>
                <w14:checkbox>
                  <w14:checked w14:val="0"/>
                  <w14:checkedState w14:val="2612" w14:font="MS Gothic"/>
                  <w14:uncheckedState w14:val="2610" w14:font="MS Gothic"/>
                </w14:checkbox>
              </w:sdtPr>
              <w:sdtEndPr/>
              <w:sdtContent>
                <w:r w:rsidR="006B4BC4">
                  <w:rPr>
                    <w:rFonts w:ascii="MS Gothic" w:eastAsia="MS Gothic" w:hAnsi="MS Gothic" w:hint="eastAsia"/>
                    <w:sz w:val="24"/>
                  </w:rPr>
                  <w:t>☐</w:t>
                </w:r>
              </w:sdtContent>
            </w:sdt>
            <w:r w:rsidR="006B4BC4">
              <w:t xml:space="preserve"> sauer</w:t>
            </w:r>
            <w:r w:rsidR="006B4BC4">
              <w:br/>
            </w:r>
            <w:sdt>
              <w:sdtPr>
                <w:rPr>
                  <w:sz w:val="24"/>
                </w:rPr>
                <w:id w:val="-629929800"/>
                <w14:checkbox>
                  <w14:checked w14:val="0"/>
                  <w14:checkedState w14:val="2612" w14:font="MS Gothic"/>
                  <w14:uncheckedState w14:val="2610" w14:font="MS Gothic"/>
                </w14:checkbox>
              </w:sdtPr>
              <w:sdtEndPr/>
              <w:sdtContent>
                <w:r w:rsidR="006B4BC4">
                  <w:rPr>
                    <w:rFonts w:ascii="MS Gothic" w:eastAsia="MS Gothic" w:hAnsi="MS Gothic" w:hint="eastAsia"/>
                    <w:sz w:val="24"/>
                  </w:rPr>
                  <w:t>☐</w:t>
                </w:r>
              </w:sdtContent>
            </w:sdt>
            <w:r w:rsidR="006B4BC4">
              <w:t xml:space="preserve"> alkalisch</w:t>
            </w:r>
          </w:p>
        </w:tc>
        <w:tc>
          <w:tcPr>
            <w:tcW w:w="2540" w:type="dxa"/>
            <w:tcBorders>
              <w:top w:val="single" w:sz="4" w:space="0" w:color="595959" w:themeColor="text2"/>
              <w:left w:val="single" w:sz="4" w:space="0" w:color="595959" w:themeColor="text2"/>
              <w:right w:val="single" w:sz="4" w:space="0" w:color="595959" w:themeColor="text2"/>
            </w:tcBorders>
            <w:shd w:val="clear" w:color="auto" w:fill="FFFFFF" w:themeFill="background1"/>
            <w:vAlign w:val="center"/>
          </w:tcPr>
          <w:p w:rsidR="006B4BC4" w:rsidRDefault="00D4000C" w:rsidP="00BB62F8">
            <w:pPr>
              <w:pStyle w:val="TabellentextStandard"/>
            </w:pPr>
            <w:sdt>
              <w:sdtPr>
                <w:rPr>
                  <w:sz w:val="24"/>
                </w:rPr>
                <w:id w:val="-962568516"/>
                <w14:checkbox>
                  <w14:checked w14:val="0"/>
                  <w14:checkedState w14:val="2612" w14:font="MS Gothic"/>
                  <w14:uncheckedState w14:val="2610" w14:font="MS Gothic"/>
                </w14:checkbox>
              </w:sdtPr>
              <w:sdtEndPr/>
              <w:sdtContent>
                <w:r w:rsidR="006B4BC4">
                  <w:rPr>
                    <w:rFonts w:ascii="MS Gothic" w:eastAsia="MS Gothic" w:hAnsi="MS Gothic" w:hint="eastAsia"/>
                    <w:sz w:val="24"/>
                  </w:rPr>
                  <w:t>☐</w:t>
                </w:r>
              </w:sdtContent>
            </w:sdt>
            <w:r w:rsidR="006B4BC4">
              <w:t xml:space="preserve"> sauer</w:t>
            </w:r>
            <w:r w:rsidR="006B4BC4">
              <w:br/>
            </w:r>
            <w:sdt>
              <w:sdtPr>
                <w:rPr>
                  <w:sz w:val="24"/>
                </w:rPr>
                <w:id w:val="-1331281167"/>
                <w14:checkbox>
                  <w14:checked w14:val="0"/>
                  <w14:checkedState w14:val="2612" w14:font="MS Gothic"/>
                  <w14:uncheckedState w14:val="2610" w14:font="MS Gothic"/>
                </w14:checkbox>
              </w:sdtPr>
              <w:sdtEndPr/>
              <w:sdtContent>
                <w:r w:rsidR="006B4BC4">
                  <w:rPr>
                    <w:rFonts w:ascii="MS Gothic" w:eastAsia="MS Gothic" w:hAnsi="MS Gothic" w:hint="eastAsia"/>
                    <w:sz w:val="24"/>
                  </w:rPr>
                  <w:t>☐</w:t>
                </w:r>
              </w:sdtContent>
            </w:sdt>
            <w:r w:rsidR="006B4BC4">
              <w:t xml:space="preserve"> alkalisch</w:t>
            </w:r>
          </w:p>
        </w:tc>
        <w:tc>
          <w:tcPr>
            <w:tcW w:w="2540" w:type="dxa"/>
            <w:tcBorders>
              <w:top w:val="single" w:sz="4" w:space="0" w:color="595959" w:themeColor="text2"/>
              <w:left w:val="single" w:sz="4" w:space="0" w:color="595959" w:themeColor="text2"/>
            </w:tcBorders>
            <w:shd w:val="clear" w:color="auto" w:fill="FFFFFF" w:themeFill="background1"/>
            <w:vAlign w:val="center"/>
          </w:tcPr>
          <w:p w:rsidR="006B4BC4" w:rsidRDefault="00D4000C" w:rsidP="00BB62F8">
            <w:pPr>
              <w:pStyle w:val="TabellentextStandard"/>
            </w:pPr>
            <w:sdt>
              <w:sdtPr>
                <w:rPr>
                  <w:sz w:val="24"/>
                </w:rPr>
                <w:id w:val="1525751234"/>
                <w14:checkbox>
                  <w14:checked w14:val="0"/>
                  <w14:checkedState w14:val="2612" w14:font="MS Gothic"/>
                  <w14:uncheckedState w14:val="2610" w14:font="MS Gothic"/>
                </w14:checkbox>
              </w:sdtPr>
              <w:sdtEndPr/>
              <w:sdtContent>
                <w:r w:rsidR="006B4BC4">
                  <w:rPr>
                    <w:rFonts w:ascii="MS Gothic" w:eastAsia="MS Gothic" w:hAnsi="MS Gothic" w:hint="eastAsia"/>
                    <w:sz w:val="24"/>
                  </w:rPr>
                  <w:t>☐</w:t>
                </w:r>
              </w:sdtContent>
            </w:sdt>
            <w:r w:rsidR="006B4BC4">
              <w:t xml:space="preserve"> sauer</w:t>
            </w:r>
            <w:r w:rsidR="006B4BC4">
              <w:br/>
            </w:r>
            <w:sdt>
              <w:sdtPr>
                <w:rPr>
                  <w:sz w:val="24"/>
                </w:rPr>
                <w:id w:val="-582522580"/>
                <w14:checkbox>
                  <w14:checked w14:val="0"/>
                  <w14:checkedState w14:val="2612" w14:font="MS Gothic"/>
                  <w14:uncheckedState w14:val="2610" w14:font="MS Gothic"/>
                </w14:checkbox>
              </w:sdtPr>
              <w:sdtEndPr/>
              <w:sdtContent>
                <w:r w:rsidR="006B4BC4">
                  <w:rPr>
                    <w:rFonts w:ascii="MS Gothic" w:eastAsia="MS Gothic" w:hAnsi="MS Gothic" w:hint="eastAsia"/>
                    <w:sz w:val="24"/>
                  </w:rPr>
                  <w:t>☐</w:t>
                </w:r>
              </w:sdtContent>
            </w:sdt>
            <w:r w:rsidR="006B4BC4">
              <w:t xml:space="preserve"> alkalisch</w:t>
            </w:r>
          </w:p>
        </w:tc>
      </w:tr>
      <w:tr w:rsidR="006B4BC4" w:rsidRPr="00B802BD" w:rsidTr="009B67F3">
        <w:trPr>
          <w:trHeight w:val="1463"/>
        </w:trPr>
        <w:tc>
          <w:tcPr>
            <w:tcW w:w="1905" w:type="dxa"/>
            <w:tcBorders>
              <w:top w:val="single" w:sz="4" w:space="0" w:color="595959" w:themeColor="text2"/>
              <w:bottom w:val="single" w:sz="4" w:space="0" w:color="595959" w:themeColor="text2"/>
              <w:right w:val="single" w:sz="4" w:space="0" w:color="595959" w:themeColor="text2"/>
            </w:tcBorders>
            <w:shd w:val="clear" w:color="auto" w:fill="FFFFFF" w:themeFill="background1"/>
          </w:tcPr>
          <w:p w:rsidR="006B4BC4" w:rsidRDefault="006B4BC4" w:rsidP="00BB62F8">
            <w:pPr>
              <w:pStyle w:val="TabellentextStandard"/>
            </w:pPr>
            <w:r>
              <w:t>Erhitzen</w:t>
            </w:r>
          </w:p>
        </w:tc>
        <w:tc>
          <w:tcPr>
            <w:tcW w:w="2540" w:type="dxa"/>
            <w:gridSpan w:val="2"/>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single" w:sz="4" w:space="0" w:color="595959" w:themeColor="text2"/>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single" w:sz="4" w:space="0" w:color="595959" w:themeColor="text2"/>
            </w:tcBorders>
            <w:shd w:val="clear" w:color="auto" w:fill="FFFFFF" w:themeFill="background1"/>
          </w:tcPr>
          <w:p w:rsidR="006B4BC4" w:rsidRPr="00CA4296" w:rsidRDefault="006B4BC4" w:rsidP="00BB62F8">
            <w:pPr>
              <w:pStyle w:val="TabellentextStandard"/>
            </w:pPr>
          </w:p>
        </w:tc>
      </w:tr>
      <w:tr w:rsidR="006B4BC4" w:rsidRPr="00B802BD" w:rsidTr="009B67F3">
        <w:trPr>
          <w:trHeight w:val="1463"/>
        </w:trPr>
        <w:tc>
          <w:tcPr>
            <w:tcW w:w="1905" w:type="dxa"/>
            <w:tcBorders>
              <w:top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6B4BC4" w:rsidRDefault="006B4BC4" w:rsidP="00BB62F8">
            <w:pPr>
              <w:pStyle w:val="TabellentextStandard"/>
            </w:pPr>
            <w:r>
              <w:t>Leitfähigkeit</w:t>
            </w:r>
          </w:p>
        </w:tc>
        <w:tc>
          <w:tcPr>
            <w:tcW w:w="2540" w:type="dxa"/>
            <w:gridSpan w:val="2"/>
            <w:tcBorders>
              <w:top w:val="single" w:sz="4" w:space="0" w:color="595959" w:themeColor="text2"/>
              <w:left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double" w:sz="12" w:space="0" w:color="808080" w:themeColor="background1" w:themeShade="80"/>
              <w:right w:val="single" w:sz="4" w:space="0" w:color="595959" w:themeColor="text2"/>
            </w:tcBorders>
            <w:shd w:val="clear" w:color="auto" w:fill="FFFFFF" w:themeFill="background1"/>
          </w:tcPr>
          <w:p w:rsidR="006B4BC4" w:rsidRPr="00CA4296" w:rsidRDefault="006B4BC4" w:rsidP="00BB62F8">
            <w:pPr>
              <w:pStyle w:val="TabellentextStandard"/>
            </w:pPr>
          </w:p>
        </w:tc>
        <w:tc>
          <w:tcPr>
            <w:tcW w:w="2540" w:type="dxa"/>
            <w:tcBorders>
              <w:top w:val="single" w:sz="4" w:space="0" w:color="595959" w:themeColor="text2"/>
              <w:left w:val="single" w:sz="4" w:space="0" w:color="595959" w:themeColor="text2"/>
              <w:bottom w:val="double" w:sz="12" w:space="0" w:color="808080" w:themeColor="background1" w:themeShade="80"/>
            </w:tcBorders>
            <w:shd w:val="clear" w:color="auto" w:fill="FFFFFF" w:themeFill="background1"/>
          </w:tcPr>
          <w:p w:rsidR="006B4BC4" w:rsidRPr="00CA4296" w:rsidRDefault="006B4BC4" w:rsidP="00BB62F8">
            <w:pPr>
              <w:pStyle w:val="TabellentextStandard"/>
            </w:pPr>
          </w:p>
        </w:tc>
      </w:tr>
      <w:tr w:rsidR="006B4BC4" w:rsidRPr="00B802BD" w:rsidTr="009B67F3">
        <w:trPr>
          <w:trHeight w:val="1463"/>
        </w:trPr>
        <w:tc>
          <w:tcPr>
            <w:tcW w:w="1905" w:type="dxa"/>
            <w:tcBorders>
              <w:top w:val="double" w:sz="12" w:space="0" w:color="808080" w:themeColor="background1" w:themeShade="80"/>
              <w:right w:val="single" w:sz="4" w:space="0" w:color="595959" w:themeColor="text2"/>
            </w:tcBorders>
            <w:shd w:val="clear" w:color="auto" w:fill="FFFFFF" w:themeFill="background1"/>
          </w:tcPr>
          <w:p w:rsidR="006B4BC4" w:rsidRDefault="006B4BC4" w:rsidP="006B4BC4">
            <w:pPr>
              <w:pStyle w:val="TabellentextStandard"/>
            </w:pPr>
            <w:r>
              <w:t>Name des Stoffs</w:t>
            </w:r>
          </w:p>
        </w:tc>
        <w:tc>
          <w:tcPr>
            <w:tcW w:w="2540" w:type="dxa"/>
            <w:gridSpan w:val="2"/>
            <w:tcBorders>
              <w:top w:val="double" w:sz="12" w:space="0" w:color="808080" w:themeColor="background1" w:themeShade="80"/>
              <w:left w:val="single" w:sz="4" w:space="0" w:color="595959" w:themeColor="text2"/>
              <w:right w:val="single" w:sz="4" w:space="0" w:color="595959" w:themeColor="text2"/>
            </w:tcBorders>
            <w:shd w:val="clear" w:color="auto" w:fill="FFFFFF" w:themeFill="background1"/>
          </w:tcPr>
          <w:p w:rsidR="006B4BC4" w:rsidRDefault="006B4BC4" w:rsidP="00BB62F8">
            <w:pPr>
              <w:pStyle w:val="TabellentextStandard"/>
            </w:pPr>
          </w:p>
        </w:tc>
        <w:tc>
          <w:tcPr>
            <w:tcW w:w="2540" w:type="dxa"/>
            <w:tcBorders>
              <w:top w:val="double" w:sz="12" w:space="0" w:color="808080" w:themeColor="background1" w:themeShade="80"/>
              <w:left w:val="single" w:sz="4" w:space="0" w:color="595959" w:themeColor="text2"/>
              <w:right w:val="single" w:sz="4" w:space="0" w:color="595959" w:themeColor="text2"/>
            </w:tcBorders>
            <w:shd w:val="clear" w:color="auto" w:fill="FFFFFF" w:themeFill="background1"/>
          </w:tcPr>
          <w:p w:rsidR="006B4BC4" w:rsidRDefault="006B4BC4" w:rsidP="00BB62F8">
            <w:pPr>
              <w:pStyle w:val="TabellentextStandard"/>
            </w:pPr>
          </w:p>
        </w:tc>
        <w:tc>
          <w:tcPr>
            <w:tcW w:w="2540" w:type="dxa"/>
            <w:tcBorders>
              <w:top w:val="double" w:sz="12" w:space="0" w:color="808080" w:themeColor="background1" w:themeShade="80"/>
              <w:left w:val="single" w:sz="4" w:space="0" w:color="595959" w:themeColor="text2"/>
            </w:tcBorders>
            <w:shd w:val="clear" w:color="auto" w:fill="FFFFFF" w:themeFill="background1"/>
          </w:tcPr>
          <w:p w:rsidR="006B4BC4" w:rsidRDefault="006B4BC4" w:rsidP="00BB62F8">
            <w:pPr>
              <w:pStyle w:val="TabellentextStandard"/>
            </w:pPr>
          </w:p>
        </w:tc>
      </w:tr>
    </w:tbl>
    <w:p w:rsidR="006B4BC4" w:rsidRDefault="006B4BC4" w:rsidP="0053409F">
      <w:pPr>
        <w:rPr>
          <w:sz w:val="10"/>
        </w:rPr>
        <w:sectPr w:rsidR="006B4BC4" w:rsidSect="00D73F1C">
          <w:headerReference w:type="default" r:id="rId44"/>
          <w:pgSz w:w="11906" w:h="16838" w:code="9"/>
          <w:pgMar w:top="2155" w:right="1191" w:bottom="1701" w:left="1191" w:header="709" w:footer="709" w:gutter="0"/>
          <w:cols w:space="708"/>
          <w:docGrid w:linePitch="360"/>
        </w:sectPr>
      </w:pPr>
    </w:p>
    <w:p w:rsidR="006B4BC4" w:rsidRDefault="006B4BC4" w:rsidP="006B4BC4">
      <w:pPr>
        <w:pStyle w:val="Tabellentextfett"/>
      </w:pPr>
      <w:r>
        <w:lastRenderedPageBreak/>
        <w:t>Vorlagen zum Ausschneiden und Einkleben</w:t>
      </w:r>
    </w:p>
    <w:tbl>
      <w:tblPr>
        <w:tblStyle w:val="Tabellenraster"/>
        <w:tblW w:w="500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5"/>
      </w:tblGrid>
      <w:tr w:rsidR="006B4BC4" w:rsidRPr="006B4BC4" w:rsidTr="00CF21EF">
        <w:tc>
          <w:tcPr>
            <w:tcW w:w="2416" w:type="dxa"/>
            <w:vAlign w:val="center"/>
          </w:tcPr>
          <w:p w:rsidR="006B4BC4" w:rsidRPr="006B4BC4" w:rsidRDefault="006B4BC4" w:rsidP="006B4BC4">
            <w:pPr>
              <w:spacing w:before="120" w:after="120"/>
              <w:ind w:left="0"/>
              <w:jc w:val="center"/>
              <w:rPr>
                <w:sz w:val="10"/>
                <w:bdr w:val="single" w:sz="4" w:space="0" w:color="808080" w:themeColor="background1" w:themeShade="80"/>
              </w:rPr>
            </w:pPr>
            <w:r w:rsidRPr="006B4BC4">
              <w:rPr>
                <w:noProof/>
                <w:sz w:val="10"/>
                <w:bdr w:val="single" w:sz="4" w:space="0" w:color="808080" w:themeColor="background1" w:themeShade="80"/>
                <w:lang w:eastAsia="de-DE"/>
              </w:rPr>
              <w:drawing>
                <wp:inline distT="0" distB="0" distL="0" distR="0" wp14:anchorId="154FE1EB" wp14:editId="349ABCD4">
                  <wp:extent cx="1022400" cy="792000"/>
                  <wp:effectExtent l="0" t="0" r="6350" b="825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cker_weiss_122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2400" cy="792000"/>
                          </a:xfrm>
                          <a:prstGeom prst="rect">
                            <a:avLst/>
                          </a:prstGeom>
                        </pic:spPr>
                      </pic:pic>
                    </a:graphicData>
                  </a:graphic>
                </wp:inline>
              </w:drawing>
            </w:r>
          </w:p>
        </w:tc>
        <w:tc>
          <w:tcPr>
            <w:tcW w:w="2416" w:type="dxa"/>
            <w:vAlign w:val="center"/>
          </w:tcPr>
          <w:p w:rsidR="006B4BC4" w:rsidRPr="006B4BC4" w:rsidRDefault="006B4BC4" w:rsidP="006B4BC4">
            <w:pPr>
              <w:spacing w:before="120" w:after="120"/>
              <w:ind w:left="0"/>
              <w:jc w:val="center"/>
              <w:rPr>
                <w:sz w:val="10"/>
                <w:bdr w:val="single" w:sz="4" w:space="0" w:color="808080" w:themeColor="background1" w:themeShade="80"/>
              </w:rPr>
            </w:pPr>
            <w:r w:rsidRPr="006B4BC4">
              <w:rPr>
                <w:noProof/>
                <w:sz w:val="10"/>
                <w:bdr w:val="single" w:sz="4" w:space="0" w:color="808080" w:themeColor="background1" w:themeShade="80"/>
                <w:lang w:eastAsia="de-DE"/>
              </w:rPr>
              <w:drawing>
                <wp:inline distT="0" distB="0" distL="0" distR="0" wp14:anchorId="2F4ADD4B" wp14:editId="66185CA3">
                  <wp:extent cx="1022400" cy="792000"/>
                  <wp:effectExtent l="0" t="0" r="6350" b="825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cker_weiss_122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2400" cy="792000"/>
                          </a:xfrm>
                          <a:prstGeom prst="rect">
                            <a:avLst/>
                          </a:prstGeom>
                        </pic:spPr>
                      </pic:pic>
                    </a:graphicData>
                  </a:graphic>
                </wp:inline>
              </w:drawing>
            </w:r>
          </w:p>
        </w:tc>
        <w:tc>
          <w:tcPr>
            <w:tcW w:w="2416" w:type="dxa"/>
            <w:vAlign w:val="center"/>
          </w:tcPr>
          <w:p w:rsidR="006B4BC4" w:rsidRPr="006B4BC4" w:rsidRDefault="00CF21EF" w:rsidP="006B4BC4">
            <w:pPr>
              <w:spacing w:before="120" w:after="120"/>
              <w:ind w:left="0"/>
              <w:jc w:val="center"/>
              <w:rPr>
                <w:sz w:val="10"/>
                <w:bdr w:val="single" w:sz="4" w:space="0" w:color="808080" w:themeColor="background1" w:themeShade="80"/>
              </w:rPr>
            </w:pPr>
            <w:r>
              <w:rPr>
                <w:noProof/>
                <w:sz w:val="10"/>
                <w:bdr w:val="single" w:sz="4" w:space="0" w:color="808080" w:themeColor="background1" w:themeShade="80"/>
                <w:lang w:eastAsia="de-DE"/>
              </w:rPr>
              <w:drawing>
                <wp:inline distT="0" distB="0" distL="0" distR="0" wp14:anchorId="4FA6C39D" wp14:editId="4BAB352D">
                  <wp:extent cx="1022919" cy="792000"/>
                  <wp:effectExtent l="0" t="0" r="6350" b="825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cker_Karamell_12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22919" cy="792000"/>
                          </a:xfrm>
                          <a:prstGeom prst="rect">
                            <a:avLst/>
                          </a:prstGeom>
                        </pic:spPr>
                      </pic:pic>
                    </a:graphicData>
                  </a:graphic>
                </wp:inline>
              </w:drawing>
            </w:r>
          </w:p>
        </w:tc>
        <w:tc>
          <w:tcPr>
            <w:tcW w:w="2416" w:type="dxa"/>
            <w:vAlign w:val="center"/>
          </w:tcPr>
          <w:p w:rsidR="006B4BC4" w:rsidRPr="006B4BC4" w:rsidRDefault="00CF21EF" w:rsidP="006B4BC4">
            <w:pPr>
              <w:spacing w:before="120" w:after="120"/>
              <w:ind w:left="0"/>
              <w:jc w:val="center"/>
              <w:rPr>
                <w:sz w:val="10"/>
                <w:bdr w:val="single" w:sz="4" w:space="0" w:color="808080" w:themeColor="background1" w:themeShade="80"/>
              </w:rPr>
            </w:pPr>
            <w:r>
              <w:rPr>
                <w:noProof/>
                <w:sz w:val="10"/>
                <w:bdr w:val="single" w:sz="4" w:space="0" w:color="808080" w:themeColor="background1" w:themeShade="80"/>
                <w:lang w:eastAsia="de-DE"/>
              </w:rPr>
              <w:drawing>
                <wp:inline distT="0" distB="0" distL="0" distR="0" wp14:anchorId="0223E2B5" wp14:editId="35BCE7B0">
                  <wp:extent cx="1022919" cy="792000"/>
                  <wp:effectExtent l="0" t="0" r="6350" b="825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cker_Karamell_12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22919" cy="792000"/>
                          </a:xfrm>
                          <a:prstGeom prst="rect">
                            <a:avLst/>
                          </a:prstGeom>
                        </pic:spPr>
                      </pic:pic>
                    </a:graphicData>
                  </a:graphic>
                </wp:inline>
              </w:drawing>
            </w:r>
          </w:p>
        </w:tc>
      </w:tr>
      <w:tr w:rsidR="006B4BC4" w:rsidRPr="006B4BC4" w:rsidTr="00D50CF0">
        <w:tc>
          <w:tcPr>
            <w:tcW w:w="2416" w:type="dxa"/>
            <w:vAlign w:val="center"/>
          </w:tcPr>
          <w:p w:rsidR="006B4BC4" w:rsidRPr="006B4BC4" w:rsidRDefault="006B4BC4" w:rsidP="00CF21EF">
            <w:pPr>
              <w:pStyle w:val="Abstandszeile"/>
              <w:rPr>
                <w:bdr w:val="single" w:sz="4" w:space="0" w:color="808080" w:themeColor="background1" w:themeShade="80"/>
              </w:rPr>
            </w:pPr>
          </w:p>
        </w:tc>
        <w:tc>
          <w:tcPr>
            <w:tcW w:w="2416" w:type="dxa"/>
            <w:vAlign w:val="center"/>
          </w:tcPr>
          <w:p w:rsidR="006B4BC4" w:rsidRPr="006B4BC4" w:rsidRDefault="006B4BC4" w:rsidP="00CF21EF">
            <w:pPr>
              <w:pStyle w:val="Abstandszeile"/>
              <w:rPr>
                <w:bdr w:val="single" w:sz="4" w:space="0" w:color="808080" w:themeColor="background1" w:themeShade="80"/>
              </w:rPr>
            </w:pPr>
          </w:p>
        </w:tc>
        <w:tc>
          <w:tcPr>
            <w:tcW w:w="2416" w:type="dxa"/>
            <w:vAlign w:val="center"/>
          </w:tcPr>
          <w:p w:rsidR="006B4BC4" w:rsidRPr="006B4BC4" w:rsidRDefault="006B4BC4" w:rsidP="00CF21EF">
            <w:pPr>
              <w:pStyle w:val="Abstandszeile"/>
              <w:rPr>
                <w:bdr w:val="single" w:sz="4" w:space="0" w:color="808080" w:themeColor="background1" w:themeShade="80"/>
              </w:rPr>
            </w:pPr>
          </w:p>
        </w:tc>
        <w:tc>
          <w:tcPr>
            <w:tcW w:w="2416" w:type="dxa"/>
            <w:vAlign w:val="center"/>
          </w:tcPr>
          <w:p w:rsidR="006B4BC4" w:rsidRPr="006B4BC4" w:rsidRDefault="006B4BC4" w:rsidP="00CF21EF">
            <w:pPr>
              <w:pStyle w:val="Abstandszeile"/>
              <w:rPr>
                <w:bdr w:val="single" w:sz="4" w:space="0" w:color="808080" w:themeColor="background1" w:themeShade="80"/>
              </w:rPr>
            </w:pPr>
          </w:p>
        </w:tc>
      </w:tr>
      <w:tr w:rsidR="006B4BC4" w:rsidRPr="00D50CF0" w:rsidTr="00CF21EF">
        <w:tc>
          <w:tcPr>
            <w:tcW w:w="2416" w:type="dxa"/>
            <w:vAlign w:val="center"/>
          </w:tcPr>
          <w:p w:rsidR="006B4BC4" w:rsidRPr="00D50CF0" w:rsidRDefault="00CF21EF" w:rsidP="00CF21EF">
            <w:pPr>
              <w:spacing w:before="120" w:after="120"/>
              <w:ind w:left="0"/>
              <w:jc w:val="center"/>
              <w:rPr>
                <w:sz w:val="10"/>
              </w:rPr>
            </w:pPr>
            <w:r w:rsidRPr="00D50CF0">
              <w:rPr>
                <w:noProof/>
                <w:sz w:val="10"/>
                <w:lang w:eastAsia="de-DE"/>
              </w:rPr>
              <w:drawing>
                <wp:inline distT="0" distB="0" distL="0" distR="0" wp14:anchorId="04EC53DE" wp14:editId="795A0FFC">
                  <wp:extent cx="421528" cy="792000"/>
                  <wp:effectExtent l="0" t="0" r="0" b="825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zglas_geloest_123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1528" cy="792000"/>
                          </a:xfrm>
                          <a:prstGeom prst="rect">
                            <a:avLst/>
                          </a:prstGeom>
                        </pic:spPr>
                      </pic:pic>
                    </a:graphicData>
                  </a:graphic>
                </wp:inline>
              </w:drawing>
            </w:r>
          </w:p>
        </w:tc>
        <w:tc>
          <w:tcPr>
            <w:tcW w:w="2416" w:type="dxa"/>
            <w:vAlign w:val="center"/>
          </w:tcPr>
          <w:p w:rsidR="006B4BC4" w:rsidRPr="00D50CF0" w:rsidRDefault="00CF21EF" w:rsidP="006B4BC4">
            <w:pPr>
              <w:spacing w:before="120" w:after="120"/>
              <w:ind w:left="0"/>
              <w:jc w:val="center"/>
              <w:rPr>
                <w:sz w:val="10"/>
              </w:rPr>
            </w:pPr>
            <w:r w:rsidRPr="00D50CF0">
              <w:rPr>
                <w:noProof/>
                <w:sz w:val="10"/>
                <w:lang w:eastAsia="de-DE"/>
              </w:rPr>
              <w:drawing>
                <wp:inline distT="0" distB="0" distL="0" distR="0" wp14:anchorId="0F243A6D" wp14:editId="7BE20F15">
                  <wp:extent cx="421528" cy="792000"/>
                  <wp:effectExtent l="0" t="0" r="0" b="825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zglas_geloest_123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1528" cy="792000"/>
                          </a:xfrm>
                          <a:prstGeom prst="rect">
                            <a:avLst/>
                          </a:prstGeom>
                        </pic:spPr>
                      </pic:pic>
                    </a:graphicData>
                  </a:graphic>
                </wp:inline>
              </w:drawing>
            </w:r>
          </w:p>
        </w:tc>
        <w:tc>
          <w:tcPr>
            <w:tcW w:w="2416" w:type="dxa"/>
            <w:vAlign w:val="center"/>
          </w:tcPr>
          <w:p w:rsidR="006B4BC4" w:rsidRPr="00D50CF0" w:rsidRDefault="00CF21EF" w:rsidP="006B4BC4">
            <w:pPr>
              <w:spacing w:before="120" w:after="120"/>
              <w:ind w:left="0"/>
              <w:jc w:val="center"/>
              <w:rPr>
                <w:sz w:val="10"/>
              </w:rPr>
            </w:pPr>
            <w:r w:rsidRPr="00D50CF0">
              <w:rPr>
                <w:noProof/>
                <w:sz w:val="10"/>
                <w:lang w:eastAsia="de-DE"/>
              </w:rPr>
              <w:drawing>
                <wp:inline distT="0" distB="0" distL="0" distR="0" wp14:anchorId="2A698E45" wp14:editId="2E83A749">
                  <wp:extent cx="421528" cy="792000"/>
                  <wp:effectExtent l="0" t="0" r="0" b="825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zglas_ungeloest_123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528" cy="792000"/>
                          </a:xfrm>
                          <a:prstGeom prst="rect">
                            <a:avLst/>
                          </a:prstGeom>
                        </pic:spPr>
                      </pic:pic>
                    </a:graphicData>
                  </a:graphic>
                </wp:inline>
              </w:drawing>
            </w:r>
          </w:p>
        </w:tc>
        <w:tc>
          <w:tcPr>
            <w:tcW w:w="2416" w:type="dxa"/>
            <w:vAlign w:val="center"/>
          </w:tcPr>
          <w:p w:rsidR="006B4BC4" w:rsidRPr="00D50CF0" w:rsidRDefault="00CF21EF" w:rsidP="006B4BC4">
            <w:pPr>
              <w:spacing w:before="120" w:after="120"/>
              <w:ind w:left="0"/>
              <w:jc w:val="center"/>
              <w:rPr>
                <w:sz w:val="10"/>
              </w:rPr>
            </w:pPr>
            <w:r w:rsidRPr="00D50CF0">
              <w:rPr>
                <w:noProof/>
                <w:sz w:val="10"/>
                <w:lang w:eastAsia="de-DE"/>
              </w:rPr>
              <w:drawing>
                <wp:inline distT="0" distB="0" distL="0" distR="0" wp14:anchorId="0BB57A88" wp14:editId="4C2A732B">
                  <wp:extent cx="421528" cy="792000"/>
                  <wp:effectExtent l="0" t="0" r="0" b="825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zglas_ungeloest_123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528" cy="792000"/>
                          </a:xfrm>
                          <a:prstGeom prst="rect">
                            <a:avLst/>
                          </a:prstGeom>
                        </pic:spPr>
                      </pic:pic>
                    </a:graphicData>
                  </a:graphic>
                </wp:inline>
              </w:drawing>
            </w:r>
          </w:p>
        </w:tc>
      </w:tr>
    </w:tbl>
    <w:p w:rsidR="0053409F" w:rsidRDefault="0053409F" w:rsidP="00CF21EF">
      <w:pPr>
        <w:pStyle w:val="Abstandszeile"/>
      </w:pPr>
    </w:p>
    <w:p w:rsidR="006B4BC4" w:rsidRDefault="00CF21EF" w:rsidP="00CF21EF">
      <w:pPr>
        <w:pStyle w:val="Tabellentextfett"/>
      </w:pPr>
      <w:r>
        <w:t>Farben des Rotkohlsafts als Indikator</w:t>
      </w:r>
    </w:p>
    <w:p w:rsidR="00CF21EF" w:rsidRDefault="00CF21EF" w:rsidP="00BA6CE0">
      <w:pPr>
        <w:pStyle w:val="Grafiklinks"/>
      </w:pPr>
      <w:r>
        <w:rPr>
          <w:lang w:eastAsia="de-DE"/>
        </w:rPr>
        <w:drawing>
          <wp:inline distT="0" distB="0" distL="0" distR="0" wp14:anchorId="0C5482D4" wp14:editId="212BBFAE">
            <wp:extent cx="4046561" cy="3082507"/>
            <wp:effectExtent l="0" t="0" r="0" b="381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kohl_Farbreihe_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52468" cy="3087007"/>
                    </a:xfrm>
                    <a:prstGeom prst="rect">
                      <a:avLst/>
                    </a:prstGeom>
                  </pic:spPr>
                </pic:pic>
              </a:graphicData>
            </a:graphic>
          </wp:inline>
        </w:drawing>
      </w:r>
    </w:p>
    <w:p w:rsidR="00CF21EF" w:rsidRDefault="00CF21EF" w:rsidP="00CF21EF">
      <w:pPr>
        <w:pStyle w:val="Tabellentextklein"/>
      </w:pPr>
      <w:r>
        <w:t>Versuchsergebnis</w:t>
      </w:r>
    </w:p>
    <w:p w:rsidR="00CF21EF" w:rsidRDefault="00CF21EF" w:rsidP="00CF21EF">
      <w:pPr>
        <w:pStyle w:val="Abstandszeile"/>
      </w:pPr>
    </w:p>
    <w:tbl>
      <w:tblPr>
        <w:tblStyle w:val="Tabellenraster"/>
        <w:tblW w:w="494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070"/>
        <w:gridCol w:w="1071"/>
        <w:gridCol w:w="1070"/>
        <w:gridCol w:w="1070"/>
        <w:gridCol w:w="1071"/>
        <w:gridCol w:w="1070"/>
        <w:gridCol w:w="1070"/>
        <w:gridCol w:w="1071"/>
      </w:tblGrid>
      <w:tr w:rsidR="00CF21EF" w:rsidTr="009B67F3">
        <w:trPr>
          <w:trHeight w:val="208"/>
        </w:trPr>
        <w:tc>
          <w:tcPr>
            <w:tcW w:w="1070" w:type="dxa"/>
            <w:shd w:val="clear" w:color="auto" w:fill="FF0000"/>
          </w:tcPr>
          <w:p w:rsidR="00CF21EF" w:rsidRDefault="00CF21EF" w:rsidP="00BB62F8">
            <w:pPr>
              <w:rPr>
                <w:b/>
                <w:u w:val="single"/>
              </w:rPr>
            </w:pPr>
          </w:p>
          <w:p w:rsidR="00CF21EF" w:rsidRDefault="00CF21EF" w:rsidP="00BB62F8">
            <w:pPr>
              <w:rPr>
                <w:b/>
                <w:u w:val="single"/>
              </w:rPr>
            </w:pPr>
          </w:p>
          <w:p w:rsidR="00CF21EF" w:rsidRDefault="00CF21EF" w:rsidP="00BB62F8">
            <w:pPr>
              <w:rPr>
                <w:b/>
                <w:u w:val="single"/>
              </w:rPr>
            </w:pPr>
          </w:p>
        </w:tc>
        <w:tc>
          <w:tcPr>
            <w:tcW w:w="1070" w:type="dxa"/>
            <w:shd w:val="clear" w:color="auto" w:fill="FF2482"/>
          </w:tcPr>
          <w:p w:rsidR="00CF21EF" w:rsidRDefault="00CF21EF" w:rsidP="00BB62F8">
            <w:pPr>
              <w:rPr>
                <w:b/>
                <w:u w:val="single"/>
              </w:rPr>
            </w:pPr>
          </w:p>
        </w:tc>
        <w:tc>
          <w:tcPr>
            <w:tcW w:w="1071" w:type="dxa"/>
            <w:shd w:val="clear" w:color="auto" w:fill="FF44E8"/>
          </w:tcPr>
          <w:p w:rsidR="00CF21EF" w:rsidRDefault="00CF21EF" w:rsidP="00BB62F8">
            <w:pPr>
              <w:rPr>
                <w:b/>
                <w:u w:val="single"/>
              </w:rPr>
            </w:pPr>
          </w:p>
        </w:tc>
        <w:tc>
          <w:tcPr>
            <w:tcW w:w="1070" w:type="dxa"/>
            <w:shd w:val="clear" w:color="auto" w:fill="7030A0"/>
          </w:tcPr>
          <w:p w:rsidR="00CF21EF" w:rsidRDefault="00CF21EF" w:rsidP="00BB62F8">
            <w:pPr>
              <w:rPr>
                <w:b/>
                <w:u w:val="single"/>
              </w:rPr>
            </w:pPr>
          </w:p>
        </w:tc>
        <w:tc>
          <w:tcPr>
            <w:tcW w:w="1070" w:type="dxa"/>
            <w:shd w:val="clear" w:color="auto" w:fill="002060"/>
          </w:tcPr>
          <w:p w:rsidR="00CF21EF" w:rsidRDefault="00CF21EF" w:rsidP="00BB62F8">
            <w:pPr>
              <w:rPr>
                <w:b/>
                <w:u w:val="single"/>
              </w:rPr>
            </w:pPr>
          </w:p>
        </w:tc>
        <w:tc>
          <w:tcPr>
            <w:tcW w:w="1071" w:type="dxa"/>
            <w:shd w:val="clear" w:color="auto" w:fill="285460"/>
          </w:tcPr>
          <w:p w:rsidR="00CF21EF" w:rsidRDefault="00CF21EF" w:rsidP="00BB62F8">
            <w:pPr>
              <w:rPr>
                <w:b/>
                <w:u w:val="single"/>
              </w:rPr>
            </w:pPr>
          </w:p>
        </w:tc>
        <w:tc>
          <w:tcPr>
            <w:tcW w:w="1070" w:type="dxa"/>
            <w:shd w:val="clear" w:color="auto" w:fill="007F3B"/>
          </w:tcPr>
          <w:p w:rsidR="00CF21EF" w:rsidRDefault="00CF21EF" w:rsidP="00BB62F8">
            <w:pPr>
              <w:rPr>
                <w:b/>
                <w:u w:val="single"/>
              </w:rPr>
            </w:pPr>
          </w:p>
        </w:tc>
        <w:tc>
          <w:tcPr>
            <w:tcW w:w="1070" w:type="dxa"/>
            <w:shd w:val="clear" w:color="auto" w:fill="00C45A"/>
          </w:tcPr>
          <w:p w:rsidR="00CF21EF" w:rsidRDefault="00CF21EF" w:rsidP="00BB62F8">
            <w:pPr>
              <w:rPr>
                <w:b/>
                <w:u w:val="single"/>
              </w:rPr>
            </w:pPr>
          </w:p>
        </w:tc>
        <w:tc>
          <w:tcPr>
            <w:tcW w:w="1071" w:type="dxa"/>
            <w:shd w:val="clear" w:color="auto" w:fill="FFFF00"/>
          </w:tcPr>
          <w:p w:rsidR="00CF21EF" w:rsidRDefault="00CF21EF" w:rsidP="00BB62F8">
            <w:pPr>
              <w:rPr>
                <w:b/>
                <w:u w:val="single"/>
              </w:rPr>
            </w:pPr>
          </w:p>
        </w:tc>
      </w:tr>
    </w:tbl>
    <w:p w:rsidR="00CF21EF" w:rsidRDefault="00CF21EF" w:rsidP="00CF21EF">
      <w:pPr>
        <w:pStyle w:val="Tabellentextklein"/>
      </w:pPr>
      <w:r>
        <w:t>Farbskala</w:t>
      </w:r>
    </w:p>
    <w:p w:rsidR="00CF21EF" w:rsidRDefault="00CF21EF" w:rsidP="00CF21EF">
      <w:pPr>
        <w:pStyle w:val="Abstandszeile"/>
      </w:pPr>
    </w:p>
    <w:p w:rsidR="00CF21EF" w:rsidRDefault="00CF21EF" w:rsidP="00CF21EF">
      <w:pPr>
        <w:pStyle w:val="Tabellentextfett"/>
      </w:pPr>
      <w:r>
        <w:t>Farbverlauf beim Universalindikator</w:t>
      </w:r>
    </w:p>
    <w:p w:rsidR="00CF21EF" w:rsidRDefault="00CF21EF" w:rsidP="009B67F3">
      <w:pPr>
        <w:pStyle w:val="Grafiklinks"/>
      </w:pPr>
      <w:r>
        <w:rPr>
          <w:lang w:eastAsia="de-DE"/>
        </w:rPr>
        <w:drawing>
          <wp:inline distT="0" distB="0" distL="0" distR="0" wp14:anchorId="4B350DCA" wp14:editId="4D5EDD9E">
            <wp:extent cx="6096000" cy="608689"/>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katorfarbverlauf.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8824" cy="608971"/>
                    </a:xfrm>
                    <a:prstGeom prst="rect">
                      <a:avLst/>
                    </a:prstGeom>
                  </pic:spPr>
                </pic:pic>
              </a:graphicData>
            </a:graphic>
          </wp:inline>
        </w:drawing>
      </w:r>
    </w:p>
    <w:p w:rsidR="00CF21EF" w:rsidRPr="005224B9" w:rsidRDefault="00CF21EF" w:rsidP="006A1BFB">
      <w:pPr>
        <w:pStyle w:val="Tabellentextklein"/>
        <w:tabs>
          <w:tab w:val="center" w:pos="4678"/>
          <w:tab w:val="right" w:pos="9603"/>
        </w:tabs>
      </w:pPr>
      <w:r>
        <w:t>sauer</w:t>
      </w:r>
      <w:r>
        <w:tab/>
        <w:t>neutral</w:t>
      </w:r>
      <w:r>
        <w:tab/>
        <w:t>basis</w:t>
      </w:r>
      <w:bookmarkStart w:id="0" w:name="_GoBack"/>
      <w:bookmarkEnd w:id="0"/>
      <w:r>
        <w:t>ch</w:t>
      </w:r>
    </w:p>
    <w:sectPr w:rsidR="00CF21EF" w:rsidRPr="005224B9" w:rsidSect="00D73F1C">
      <w:pgSz w:w="11906" w:h="16838" w:code="9"/>
      <w:pgMar w:top="2155" w:right="1191" w:bottom="170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B81" w:rsidRDefault="00B75B81" w:rsidP="003755D2">
      <w:pPr>
        <w:spacing w:after="0"/>
      </w:pPr>
      <w:r>
        <w:separator/>
      </w:r>
    </w:p>
  </w:endnote>
  <w:endnote w:type="continuationSeparator" w:id="0">
    <w:p w:rsidR="00B75B81" w:rsidRDefault="00B75B81" w:rsidP="003755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GUVMeta-Bold">
    <w:panose1 w:val="00000000000000000000"/>
    <w:charset w:val="00"/>
    <w:family w:val="swiss"/>
    <w:notTrueType/>
    <w:pitch w:val="default"/>
    <w:sig w:usb0="00000003" w:usb1="00000000" w:usb2="00000000" w:usb3="00000000" w:csb0="00000001" w:csb1="00000000"/>
  </w:font>
  <w:font w:name="DGUVMeta-Norm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B81" w:rsidRDefault="00B75B81" w:rsidP="003755D2">
      <w:pPr>
        <w:spacing w:after="0"/>
      </w:pPr>
      <w:r>
        <w:separator/>
      </w:r>
    </w:p>
  </w:footnote>
  <w:footnote w:type="continuationSeparator" w:id="0">
    <w:p w:rsidR="00B75B81" w:rsidRDefault="00B75B81" w:rsidP="003755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8E" w:rsidRPr="00C03C83" w:rsidRDefault="005E1B8E" w:rsidP="00C03C83">
    <w:pPr>
      <w:pStyle w:val="Kopfzeile"/>
    </w:pPr>
    <w:r>
      <w:rPr>
        <w:noProof/>
        <w:lang w:eastAsia="de-DE"/>
      </w:rPr>
      <mc:AlternateContent>
        <mc:Choice Requires="wps">
          <w:drawing>
            <wp:anchor distT="0" distB="0" distL="114300" distR="114300" simplePos="0" relativeHeight="251661312" behindDoc="0" locked="0" layoutInCell="1" allowOverlap="1" wp14:anchorId="75ED3A14" wp14:editId="28D9FE96">
              <wp:simplePos x="0" y="0"/>
              <wp:positionH relativeFrom="page">
                <wp:posOffset>548640</wp:posOffset>
              </wp:positionH>
              <wp:positionV relativeFrom="page">
                <wp:posOffset>1026160</wp:posOffset>
              </wp:positionV>
              <wp:extent cx="6336000" cy="8640000"/>
              <wp:effectExtent l="0" t="0" r="27305" b="27940"/>
              <wp:wrapNone/>
              <wp:docPr id="21" name="Rechteck 21"/>
              <wp:cNvGraphicFramePr/>
              <a:graphic xmlns:a="http://schemas.openxmlformats.org/drawingml/2006/main">
                <a:graphicData uri="http://schemas.microsoft.com/office/word/2010/wordprocessingShape">
                  <wps:wsp>
                    <wps:cNvSpPr/>
                    <wps:spPr>
                      <a:xfrm>
                        <a:off x="0" y="0"/>
                        <a:ext cx="6336000" cy="8640000"/>
                      </a:xfrm>
                      <a:prstGeom prst="rect">
                        <a:avLst/>
                      </a:prstGeom>
                      <a:solidFill>
                        <a:schemeClr val="bg1">
                          <a:lumMod val="95000"/>
                        </a:schemeClr>
                      </a:solidFill>
                      <a:ln>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 o:spid="_x0000_s1026" style="position:absolute;margin-left:43.2pt;margin-top:80.8pt;width:498.9pt;height:68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" fillcolor="#f2f2f2 [3052]" strokecolor="#595959 [3215]" strokeweight="1pt">
              <v:stroke dashstyle="3 1"/>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8E" w:rsidRPr="00C03C83" w:rsidRDefault="005E1B8E" w:rsidP="00C03C83">
    <w:pPr>
      <w:pStyle w:val="Kopfzeile"/>
    </w:pPr>
    <w:r>
      <w:rPr>
        <w:noProof/>
        <w:lang w:eastAsia="de-DE"/>
      </w:rPr>
      <mc:AlternateContent>
        <mc:Choice Requires="wps">
          <w:drawing>
            <wp:anchor distT="0" distB="0" distL="114300" distR="114300" simplePos="0" relativeHeight="251663360" behindDoc="0" locked="0" layoutInCell="1" allowOverlap="1" wp14:anchorId="62927C59" wp14:editId="28B94B9C">
              <wp:simplePos x="0" y="0"/>
              <wp:positionH relativeFrom="page">
                <wp:posOffset>548640</wp:posOffset>
              </wp:positionH>
              <wp:positionV relativeFrom="page">
                <wp:posOffset>1026160</wp:posOffset>
              </wp:positionV>
              <wp:extent cx="6336000" cy="8640000"/>
              <wp:effectExtent l="0" t="0" r="27305" b="27940"/>
              <wp:wrapNone/>
              <wp:docPr id="115" name="Rechteck 115"/>
              <wp:cNvGraphicFramePr/>
              <a:graphic xmlns:a="http://schemas.openxmlformats.org/drawingml/2006/main">
                <a:graphicData uri="http://schemas.microsoft.com/office/word/2010/wordprocessingShape">
                  <wps:wsp>
                    <wps:cNvSpPr/>
                    <wps:spPr>
                      <a:xfrm>
                        <a:off x="0" y="0"/>
                        <a:ext cx="6336000" cy="8640000"/>
                      </a:xfrm>
                      <a:prstGeom prst="rect">
                        <a:avLst/>
                      </a:prstGeom>
                      <a:solidFill>
                        <a:schemeClr val="bg1">
                          <a:lumMod val="95000"/>
                        </a:schemeClr>
                      </a:solidFill>
                      <a:ln>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5" o:spid="_x0000_s1026" style="position:absolute;margin-left:43.2pt;margin-top:80.8pt;width:498.9pt;height:680.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" fillcolor="#f2f2f2 [3052]" strokecolor="#595959 [3215]" strokeweight="1pt">
              <v:stroke dashstyle="3 1"/>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8E" w:rsidRPr="00C03C83" w:rsidRDefault="005E1B8E" w:rsidP="00C03C83">
    <w:pPr>
      <w:pStyle w:val="Kopfzeile"/>
    </w:pPr>
    <w:r>
      <w:rPr>
        <w:noProof/>
        <w:lang w:eastAsia="de-DE"/>
      </w:rPr>
      <mc:AlternateContent>
        <mc:Choice Requires="wps">
          <w:drawing>
            <wp:anchor distT="0" distB="0" distL="114300" distR="114300" simplePos="0" relativeHeight="251665408" behindDoc="0" locked="0" layoutInCell="1" allowOverlap="1" wp14:anchorId="6EE635D4" wp14:editId="10AC0745">
              <wp:simplePos x="0" y="0"/>
              <wp:positionH relativeFrom="page">
                <wp:posOffset>612140</wp:posOffset>
              </wp:positionH>
              <wp:positionV relativeFrom="page">
                <wp:posOffset>1026160</wp:posOffset>
              </wp:positionV>
              <wp:extent cx="6336000" cy="8640000"/>
              <wp:effectExtent l="0" t="0" r="27305" b="27940"/>
              <wp:wrapNone/>
              <wp:docPr id="116" name="Rechteck 116"/>
              <wp:cNvGraphicFramePr/>
              <a:graphic xmlns:a="http://schemas.openxmlformats.org/drawingml/2006/main">
                <a:graphicData uri="http://schemas.microsoft.com/office/word/2010/wordprocessingShape">
                  <wps:wsp>
                    <wps:cNvSpPr/>
                    <wps:spPr>
                      <a:xfrm>
                        <a:off x="0" y="0"/>
                        <a:ext cx="6336000" cy="8640000"/>
                      </a:xfrm>
                      <a:prstGeom prst="rect">
                        <a:avLst/>
                      </a:prstGeom>
                      <a:solidFill>
                        <a:schemeClr val="bg1">
                          <a:lumMod val="95000"/>
                        </a:schemeClr>
                      </a:solidFill>
                      <a:ln>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6" o:spid="_x0000_s1026" style="position:absolute;margin-left:48.2pt;margin-top:80.8pt;width:498.9pt;height:680.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" fillcolor="#f2f2f2 [3052]" strokecolor="#595959 [3215]" strokeweight="1pt">
              <v:stroke dashstyle="3 1"/>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90EC90"/>
    <w:lvl w:ilvl="0">
      <w:start w:val="1"/>
      <w:numFmt w:val="decimal"/>
      <w:lvlText w:val="%1."/>
      <w:lvlJc w:val="left"/>
      <w:pPr>
        <w:tabs>
          <w:tab w:val="num" w:pos="1492"/>
        </w:tabs>
        <w:ind w:left="1492" w:hanging="360"/>
      </w:pPr>
    </w:lvl>
  </w:abstractNum>
  <w:abstractNum w:abstractNumId="1">
    <w:nsid w:val="FFFFFF7D"/>
    <w:multiLevelType w:val="singleLevel"/>
    <w:tmpl w:val="FA206792"/>
    <w:lvl w:ilvl="0">
      <w:start w:val="1"/>
      <w:numFmt w:val="decimal"/>
      <w:lvlText w:val="%1."/>
      <w:lvlJc w:val="left"/>
      <w:pPr>
        <w:tabs>
          <w:tab w:val="num" w:pos="1209"/>
        </w:tabs>
        <w:ind w:left="1209" w:hanging="360"/>
      </w:pPr>
    </w:lvl>
  </w:abstractNum>
  <w:abstractNum w:abstractNumId="2">
    <w:nsid w:val="FFFFFF7E"/>
    <w:multiLevelType w:val="singleLevel"/>
    <w:tmpl w:val="29B43C34"/>
    <w:lvl w:ilvl="0">
      <w:start w:val="1"/>
      <w:numFmt w:val="decimal"/>
      <w:lvlText w:val="%1."/>
      <w:lvlJc w:val="left"/>
      <w:pPr>
        <w:tabs>
          <w:tab w:val="num" w:pos="926"/>
        </w:tabs>
        <w:ind w:left="926" w:hanging="360"/>
      </w:pPr>
    </w:lvl>
  </w:abstractNum>
  <w:abstractNum w:abstractNumId="3">
    <w:nsid w:val="FFFFFF7F"/>
    <w:multiLevelType w:val="singleLevel"/>
    <w:tmpl w:val="C9C06D48"/>
    <w:lvl w:ilvl="0">
      <w:start w:val="1"/>
      <w:numFmt w:val="decimal"/>
      <w:lvlText w:val="%1."/>
      <w:lvlJc w:val="left"/>
      <w:pPr>
        <w:tabs>
          <w:tab w:val="num" w:pos="643"/>
        </w:tabs>
        <w:ind w:left="643" w:hanging="360"/>
      </w:pPr>
    </w:lvl>
  </w:abstractNum>
  <w:abstractNum w:abstractNumId="4">
    <w:nsid w:val="FFFFFF80"/>
    <w:multiLevelType w:val="singleLevel"/>
    <w:tmpl w:val="019C0D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B210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5A69C8E"/>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06008004"/>
    <w:lvl w:ilvl="0">
      <w:start w:val="1"/>
      <w:numFmt w:val="decimal"/>
      <w:lvlText w:val="%1."/>
      <w:lvlJc w:val="left"/>
      <w:pPr>
        <w:tabs>
          <w:tab w:val="num" w:pos="360"/>
        </w:tabs>
        <w:ind w:left="360" w:hanging="360"/>
      </w:pPr>
    </w:lvl>
  </w:abstractNum>
  <w:abstractNum w:abstractNumId="8">
    <w:nsid w:val="FFFFFF89"/>
    <w:multiLevelType w:val="singleLevel"/>
    <w:tmpl w:val="07103BBC"/>
    <w:lvl w:ilvl="0">
      <w:start w:val="1"/>
      <w:numFmt w:val="bullet"/>
      <w:lvlText w:val=""/>
      <w:lvlJc w:val="left"/>
      <w:pPr>
        <w:tabs>
          <w:tab w:val="num" w:pos="360"/>
        </w:tabs>
        <w:ind w:left="360" w:hanging="360"/>
      </w:pPr>
      <w:rPr>
        <w:rFonts w:ascii="Symbol" w:hAnsi="Symbol" w:hint="default"/>
      </w:rPr>
    </w:lvl>
  </w:abstractNum>
  <w:abstractNum w:abstractNumId="9">
    <w:nsid w:val="002E248D"/>
    <w:multiLevelType w:val="multilevel"/>
    <w:tmpl w:val="8C2ACDC2"/>
    <w:lvl w:ilvl="0">
      <w:start w:val="1"/>
      <w:numFmt w:val="decimal"/>
      <w:pStyle w:val="berschrift1kleinNr"/>
      <w:lvlText w:val="%1."/>
      <w:lvlJc w:val="left"/>
      <w:pPr>
        <w:ind w:left="170" w:hanging="170"/>
      </w:pPr>
      <w:rPr>
        <w:rFonts w:ascii="Arial" w:hAnsi="Arial" w:hint="default"/>
        <w:color w:val="595959" w:themeColor="text2"/>
        <w:sz w:val="13"/>
      </w:rPr>
    </w:lvl>
    <w:lvl w:ilvl="1">
      <w:start w:val="1"/>
      <w:numFmt w:val="decimal"/>
      <w:pStyle w:val="berschrift2klein"/>
      <w:lvlText w:val="%1.%2"/>
      <w:lvlJc w:val="left"/>
      <w:pPr>
        <w:ind w:left="227" w:hanging="227"/>
      </w:pPr>
      <w:rPr>
        <w:rFonts w:ascii="Arial" w:hAnsi="Arial" w:hint="default"/>
        <w:color w:val="595959" w:themeColor="text2"/>
        <w:sz w:val="13"/>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B715409"/>
    <w:multiLevelType w:val="multilevel"/>
    <w:tmpl w:val="DFDC7900"/>
    <w:lvl w:ilvl="0">
      <w:start w:val="1"/>
      <w:numFmt w:val="decimal"/>
      <w:pStyle w:val="Liste"/>
      <w:lvlText w:val="%1)"/>
      <w:lvlJc w:val="left"/>
      <w:pPr>
        <w:ind w:left="397" w:hanging="397"/>
      </w:pPr>
      <w:rPr>
        <w:rFonts w:hint="default"/>
      </w:rPr>
    </w:lvl>
    <w:lvl w:ilvl="1">
      <w:start w:val="1"/>
      <w:numFmt w:val="bullet"/>
      <w:pStyle w:val="Liste2"/>
      <w:lvlText w:val="̵"/>
      <w:lvlJc w:val="left"/>
      <w:pPr>
        <w:ind w:left="680" w:hanging="226"/>
      </w:pPr>
      <w:rPr>
        <w:rFonts w:ascii="Arial" w:hAnsi="Arial" w:hint="default"/>
        <w:color w:val="595959"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CB37FE4"/>
    <w:multiLevelType w:val="multilevel"/>
    <w:tmpl w:val="EDCC4540"/>
    <w:lvl w:ilvl="0">
      <w:start w:val="1"/>
      <w:numFmt w:val="bullet"/>
      <w:lvlText w:val="►"/>
      <w:lvlJc w:val="left"/>
      <w:pPr>
        <w:ind w:left="227" w:hanging="170"/>
      </w:pPr>
      <w:rPr>
        <w:rFonts w:ascii="Arial" w:hAnsi="Arial" w:hint="default"/>
        <w:sz w:val="1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3DC5E8D"/>
    <w:multiLevelType w:val="multilevel"/>
    <w:tmpl w:val="BA7A83BC"/>
    <w:lvl w:ilvl="0">
      <w:start w:val="1"/>
      <w:numFmt w:val="bullet"/>
      <w:pStyle w:val="Aufzhlungszeichen"/>
      <w:lvlText w:val="•"/>
      <w:lvlJc w:val="left"/>
      <w:pPr>
        <w:ind w:left="227" w:hanging="227"/>
      </w:pPr>
      <w:rPr>
        <w:rFonts w:ascii="Corbel" w:hAnsi="Corbel" w:hint="default"/>
        <w:color w:val="595959" w:themeColor="text2"/>
      </w:rPr>
    </w:lvl>
    <w:lvl w:ilvl="1">
      <w:start w:val="1"/>
      <w:numFmt w:val="bullet"/>
      <w:pStyle w:val="Aufzhlungszeichen2"/>
      <w:lvlText w:val="–"/>
      <w:lvlJc w:val="left"/>
      <w:pPr>
        <w:ind w:left="454" w:hanging="227"/>
      </w:pPr>
      <w:rPr>
        <w:rFonts w:ascii="Arial" w:hAnsi="Arial" w:hint="default"/>
        <w:color w:val="595959" w:themeColor="text2"/>
      </w:rPr>
    </w:lvl>
    <w:lvl w:ilvl="2">
      <w:start w:val="1"/>
      <w:numFmt w:val="bullet"/>
      <w:pStyle w:val="Aufzhlungszeichen3"/>
      <w:lvlText w:val="̵"/>
      <w:lvlJc w:val="left"/>
      <w:pPr>
        <w:ind w:left="227" w:firstLine="227"/>
      </w:pPr>
      <w:rPr>
        <w:rFonts w:ascii="Arial" w:hAnsi="Arial" w:hint="default"/>
        <w:color w:val="595959"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B076D47"/>
    <w:multiLevelType w:val="hybridMultilevel"/>
    <w:tmpl w:val="1CAA1790"/>
    <w:lvl w:ilvl="0" w:tplc="11287E3E">
      <w:start w:val="1"/>
      <w:numFmt w:val="decimal"/>
      <w:pStyle w:val="Tabellentitel"/>
      <w:lvlText w:val="%1."/>
      <w:lvlJc w:val="left"/>
      <w:pPr>
        <w:ind w:left="720" w:hanging="360"/>
      </w:pPr>
      <w:rPr>
        <w:rFonts w:hint="default"/>
      </w:rPr>
    </w:lvl>
    <w:lvl w:ilvl="1" w:tplc="7E062714" w:tentative="1">
      <w:start w:val="1"/>
      <w:numFmt w:val="lowerLetter"/>
      <w:lvlText w:val="%2."/>
      <w:lvlJc w:val="left"/>
      <w:pPr>
        <w:ind w:left="1440" w:hanging="360"/>
      </w:pPr>
    </w:lvl>
    <w:lvl w:ilvl="2" w:tplc="76088AF4" w:tentative="1">
      <w:start w:val="1"/>
      <w:numFmt w:val="lowerRoman"/>
      <w:lvlText w:val="%3."/>
      <w:lvlJc w:val="right"/>
      <w:pPr>
        <w:ind w:left="2160" w:hanging="180"/>
      </w:pPr>
    </w:lvl>
    <w:lvl w:ilvl="3" w:tplc="2DBCF170" w:tentative="1">
      <w:start w:val="1"/>
      <w:numFmt w:val="decimal"/>
      <w:lvlText w:val="%4."/>
      <w:lvlJc w:val="left"/>
      <w:pPr>
        <w:ind w:left="2880" w:hanging="360"/>
      </w:pPr>
    </w:lvl>
    <w:lvl w:ilvl="4" w:tplc="1C347BF8" w:tentative="1">
      <w:start w:val="1"/>
      <w:numFmt w:val="lowerLetter"/>
      <w:lvlText w:val="%5."/>
      <w:lvlJc w:val="left"/>
      <w:pPr>
        <w:ind w:left="3600" w:hanging="360"/>
      </w:pPr>
    </w:lvl>
    <w:lvl w:ilvl="5" w:tplc="73ECBB84" w:tentative="1">
      <w:start w:val="1"/>
      <w:numFmt w:val="lowerRoman"/>
      <w:lvlText w:val="%6."/>
      <w:lvlJc w:val="right"/>
      <w:pPr>
        <w:ind w:left="4320" w:hanging="180"/>
      </w:pPr>
    </w:lvl>
    <w:lvl w:ilvl="6" w:tplc="2AD6C5C0" w:tentative="1">
      <w:start w:val="1"/>
      <w:numFmt w:val="decimal"/>
      <w:lvlText w:val="%7."/>
      <w:lvlJc w:val="left"/>
      <w:pPr>
        <w:ind w:left="5040" w:hanging="360"/>
      </w:pPr>
    </w:lvl>
    <w:lvl w:ilvl="7" w:tplc="FD8EE4E8" w:tentative="1">
      <w:start w:val="1"/>
      <w:numFmt w:val="lowerLetter"/>
      <w:lvlText w:val="%8."/>
      <w:lvlJc w:val="left"/>
      <w:pPr>
        <w:ind w:left="5760" w:hanging="360"/>
      </w:pPr>
    </w:lvl>
    <w:lvl w:ilvl="8" w:tplc="5008B3CA" w:tentative="1">
      <w:start w:val="1"/>
      <w:numFmt w:val="lowerRoman"/>
      <w:lvlText w:val="%9."/>
      <w:lvlJc w:val="right"/>
      <w:pPr>
        <w:ind w:left="6480" w:hanging="180"/>
      </w:pPr>
    </w:lvl>
  </w:abstractNum>
  <w:num w:numId="1">
    <w:abstractNumId w:val="13"/>
  </w:num>
  <w:num w:numId="2">
    <w:abstractNumId w:val="8"/>
  </w:num>
  <w:num w:numId="3">
    <w:abstractNumId w:val="12"/>
  </w:num>
  <w:num w:numId="4">
    <w:abstractNumId w:val="6"/>
  </w:num>
  <w:num w:numId="5">
    <w:abstractNumId w:val="5"/>
  </w:num>
  <w:num w:numId="6">
    <w:abstractNumId w:val="4"/>
  </w:num>
  <w:num w:numId="7">
    <w:abstractNumId w:val="12"/>
    <w:lvlOverride w:ilvl="0">
      <w:startOverride w:val="1"/>
    </w:lvlOverride>
  </w:num>
  <w:num w:numId="8">
    <w:abstractNumId w:val="12"/>
    <w:lvlOverride w:ilvl="0">
      <w:lvl w:ilvl="0">
        <w:start w:val="1"/>
        <w:numFmt w:val="bullet"/>
        <w:pStyle w:val="Aufzhlungszeichen"/>
        <w:lvlText w:val="•"/>
        <w:lvlJc w:val="left"/>
        <w:pPr>
          <w:ind w:left="227" w:hanging="227"/>
        </w:pPr>
        <w:rPr>
          <w:rFonts w:ascii="Corbel" w:hAnsi="Corbel" w:hint="default"/>
          <w:color w:val="595959" w:themeColor="text2"/>
        </w:rPr>
      </w:lvl>
    </w:lvlOverride>
    <w:lvlOverride w:ilvl="1">
      <w:lvl w:ilvl="1">
        <w:start w:val="1"/>
        <w:numFmt w:val="bullet"/>
        <w:pStyle w:val="Aufzhlungszeichen2"/>
        <w:lvlText w:val="–"/>
        <w:lvlJc w:val="left"/>
        <w:pPr>
          <w:ind w:left="454" w:hanging="227"/>
        </w:pPr>
        <w:rPr>
          <w:rFonts w:ascii="Arial" w:hAnsi="Arial" w:hint="default"/>
          <w:color w:val="595959" w:themeColor="text2"/>
        </w:rPr>
      </w:lvl>
    </w:lvlOverride>
    <w:lvlOverride w:ilvl="2">
      <w:lvl w:ilvl="2">
        <w:start w:val="1"/>
        <w:numFmt w:val="lowerRoman"/>
        <w:pStyle w:val="Aufzhlungszeichen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7"/>
  </w:num>
  <w:num w:numId="10">
    <w:abstractNumId w:val="3"/>
  </w:num>
  <w:num w:numId="11">
    <w:abstractNumId w:val="2"/>
  </w:num>
  <w:num w:numId="12">
    <w:abstractNumId w:val="1"/>
  </w:num>
  <w:num w:numId="13">
    <w:abstractNumId w:val="0"/>
  </w:num>
  <w:num w:numId="14">
    <w:abstractNumId w:val="12"/>
  </w:num>
  <w:num w:numId="15">
    <w:abstractNumId w:val="11"/>
  </w:num>
  <w:num w:numId="16">
    <w:abstractNumId w:val="12"/>
    <w:lvlOverride w:ilvl="0">
      <w:lvl w:ilvl="0">
        <w:start w:val="1"/>
        <w:numFmt w:val="bullet"/>
        <w:pStyle w:val="Aufzhlungszeichen"/>
        <w:lvlText w:val="•"/>
        <w:lvlJc w:val="left"/>
        <w:pPr>
          <w:ind w:left="227" w:hanging="227"/>
        </w:pPr>
        <w:rPr>
          <w:rFonts w:ascii="Corbel" w:hAnsi="Corbel" w:hint="default"/>
          <w:color w:val="595959" w:themeColor="text2"/>
        </w:rPr>
      </w:lvl>
    </w:lvlOverride>
    <w:lvlOverride w:ilvl="1">
      <w:lvl w:ilvl="1">
        <w:start w:val="1"/>
        <w:numFmt w:val="bullet"/>
        <w:pStyle w:val="Aufzhlungszeichen2"/>
        <w:lvlText w:val="̵"/>
        <w:lvlJc w:val="left"/>
        <w:pPr>
          <w:ind w:left="454" w:hanging="170"/>
        </w:pPr>
        <w:rPr>
          <w:rFonts w:ascii="Arial" w:hAnsi="Arial" w:hint="default"/>
          <w:color w:val="595959" w:themeColor="text2"/>
        </w:rPr>
      </w:lvl>
    </w:lvlOverride>
    <w:lvlOverride w:ilvl="2">
      <w:lvl w:ilvl="2">
        <w:start w:val="1"/>
        <w:numFmt w:val="bullet"/>
        <w:pStyle w:val="Aufzhlungszeichen3"/>
        <w:lvlText w:val="̵"/>
        <w:lvlJc w:val="left"/>
        <w:pPr>
          <w:ind w:left="680" w:hanging="170"/>
        </w:pPr>
        <w:rPr>
          <w:rFonts w:ascii="Arial" w:hAnsi="Arial" w:hint="default"/>
          <w:color w:val="595959" w:themeColor="tex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9"/>
  </w:num>
  <w:num w:numId="18">
    <w:abstractNumId w:val="9"/>
  </w:num>
  <w:num w:numId="19">
    <w:abstractNumId w:val="1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A9B"/>
    <w:rsid w:val="00003C04"/>
    <w:rsid w:val="000123BD"/>
    <w:rsid w:val="00033A49"/>
    <w:rsid w:val="000400C6"/>
    <w:rsid w:val="00054C45"/>
    <w:rsid w:val="00060950"/>
    <w:rsid w:val="00061731"/>
    <w:rsid w:val="00071F94"/>
    <w:rsid w:val="00077131"/>
    <w:rsid w:val="000824B5"/>
    <w:rsid w:val="00086DE2"/>
    <w:rsid w:val="000905D8"/>
    <w:rsid w:val="000910FD"/>
    <w:rsid w:val="000B0F2E"/>
    <w:rsid w:val="000C0819"/>
    <w:rsid w:val="000C2163"/>
    <w:rsid w:val="000D7E8B"/>
    <w:rsid w:val="000F3421"/>
    <w:rsid w:val="00103105"/>
    <w:rsid w:val="001304DC"/>
    <w:rsid w:val="001367AF"/>
    <w:rsid w:val="001371BE"/>
    <w:rsid w:val="00174893"/>
    <w:rsid w:val="00182AD7"/>
    <w:rsid w:val="001A6CF3"/>
    <w:rsid w:val="001B7DD3"/>
    <w:rsid w:val="00221368"/>
    <w:rsid w:val="00240285"/>
    <w:rsid w:val="002413B1"/>
    <w:rsid w:val="00256671"/>
    <w:rsid w:val="00271726"/>
    <w:rsid w:val="0028655E"/>
    <w:rsid w:val="002D3DDE"/>
    <w:rsid w:val="002D7F72"/>
    <w:rsid w:val="00313540"/>
    <w:rsid w:val="00341967"/>
    <w:rsid w:val="0036495A"/>
    <w:rsid w:val="00373B56"/>
    <w:rsid w:val="003755D2"/>
    <w:rsid w:val="003766C3"/>
    <w:rsid w:val="003771EB"/>
    <w:rsid w:val="00390138"/>
    <w:rsid w:val="003A1799"/>
    <w:rsid w:val="003B493C"/>
    <w:rsid w:val="003C0633"/>
    <w:rsid w:val="003C4002"/>
    <w:rsid w:val="003E4C4B"/>
    <w:rsid w:val="003F7631"/>
    <w:rsid w:val="0044162E"/>
    <w:rsid w:val="004513DF"/>
    <w:rsid w:val="004812B5"/>
    <w:rsid w:val="004D1EF5"/>
    <w:rsid w:val="004E6D59"/>
    <w:rsid w:val="0052080A"/>
    <w:rsid w:val="0052161A"/>
    <w:rsid w:val="005224B9"/>
    <w:rsid w:val="00526D84"/>
    <w:rsid w:val="0053031D"/>
    <w:rsid w:val="005319D9"/>
    <w:rsid w:val="0053409F"/>
    <w:rsid w:val="0053675C"/>
    <w:rsid w:val="00553BE2"/>
    <w:rsid w:val="005556A3"/>
    <w:rsid w:val="005577B3"/>
    <w:rsid w:val="00560CE5"/>
    <w:rsid w:val="005750BE"/>
    <w:rsid w:val="005A27CB"/>
    <w:rsid w:val="005A2A2D"/>
    <w:rsid w:val="005D3B70"/>
    <w:rsid w:val="005E1700"/>
    <w:rsid w:val="005E1B8E"/>
    <w:rsid w:val="00600C36"/>
    <w:rsid w:val="0060332E"/>
    <w:rsid w:val="00663240"/>
    <w:rsid w:val="00680416"/>
    <w:rsid w:val="00692D54"/>
    <w:rsid w:val="00693A8B"/>
    <w:rsid w:val="006A1BFB"/>
    <w:rsid w:val="006B4BC4"/>
    <w:rsid w:val="006C5CA2"/>
    <w:rsid w:val="006F5EEF"/>
    <w:rsid w:val="00704EA9"/>
    <w:rsid w:val="00716822"/>
    <w:rsid w:val="007322AC"/>
    <w:rsid w:val="00757168"/>
    <w:rsid w:val="00766E6B"/>
    <w:rsid w:val="007804FF"/>
    <w:rsid w:val="00793512"/>
    <w:rsid w:val="00797209"/>
    <w:rsid w:val="007A7B34"/>
    <w:rsid w:val="007B1DCB"/>
    <w:rsid w:val="007C2340"/>
    <w:rsid w:val="007C70C3"/>
    <w:rsid w:val="007E3C82"/>
    <w:rsid w:val="007F01E3"/>
    <w:rsid w:val="008356D4"/>
    <w:rsid w:val="00836EB5"/>
    <w:rsid w:val="00860FB6"/>
    <w:rsid w:val="0086362D"/>
    <w:rsid w:val="008715AE"/>
    <w:rsid w:val="00872E24"/>
    <w:rsid w:val="0091268F"/>
    <w:rsid w:val="00924BA7"/>
    <w:rsid w:val="00936DD9"/>
    <w:rsid w:val="00937938"/>
    <w:rsid w:val="009709EB"/>
    <w:rsid w:val="00980737"/>
    <w:rsid w:val="00990D99"/>
    <w:rsid w:val="009A19CF"/>
    <w:rsid w:val="009A2DC0"/>
    <w:rsid w:val="009A5A9B"/>
    <w:rsid w:val="009B2731"/>
    <w:rsid w:val="009B5940"/>
    <w:rsid w:val="009B67F3"/>
    <w:rsid w:val="009C0C30"/>
    <w:rsid w:val="009C1164"/>
    <w:rsid w:val="009F7EC4"/>
    <w:rsid w:val="00A26EAB"/>
    <w:rsid w:val="00A55F26"/>
    <w:rsid w:val="00A70489"/>
    <w:rsid w:val="00A71C2B"/>
    <w:rsid w:val="00AC078A"/>
    <w:rsid w:val="00B00941"/>
    <w:rsid w:val="00B241E7"/>
    <w:rsid w:val="00B2788D"/>
    <w:rsid w:val="00B40794"/>
    <w:rsid w:val="00B63CCF"/>
    <w:rsid w:val="00B63CE7"/>
    <w:rsid w:val="00B75B81"/>
    <w:rsid w:val="00B802BD"/>
    <w:rsid w:val="00B96531"/>
    <w:rsid w:val="00BA6CE0"/>
    <w:rsid w:val="00BA7E78"/>
    <w:rsid w:val="00BC3821"/>
    <w:rsid w:val="00BC63AE"/>
    <w:rsid w:val="00BC7332"/>
    <w:rsid w:val="00BD4288"/>
    <w:rsid w:val="00BD4E2B"/>
    <w:rsid w:val="00BD659B"/>
    <w:rsid w:val="00BE592A"/>
    <w:rsid w:val="00C03C83"/>
    <w:rsid w:val="00C15FE7"/>
    <w:rsid w:val="00C17296"/>
    <w:rsid w:val="00C2711A"/>
    <w:rsid w:val="00C5208D"/>
    <w:rsid w:val="00C60AA2"/>
    <w:rsid w:val="00C60DC8"/>
    <w:rsid w:val="00C67A33"/>
    <w:rsid w:val="00CB173D"/>
    <w:rsid w:val="00CB66CF"/>
    <w:rsid w:val="00CC3D8D"/>
    <w:rsid w:val="00CC4890"/>
    <w:rsid w:val="00CD43D2"/>
    <w:rsid w:val="00CE13ED"/>
    <w:rsid w:val="00CE7ED2"/>
    <w:rsid w:val="00CF0BAE"/>
    <w:rsid w:val="00CF21EF"/>
    <w:rsid w:val="00D033AC"/>
    <w:rsid w:val="00D05665"/>
    <w:rsid w:val="00D1223F"/>
    <w:rsid w:val="00D50CF0"/>
    <w:rsid w:val="00D52D9F"/>
    <w:rsid w:val="00D778E2"/>
    <w:rsid w:val="00D80B3D"/>
    <w:rsid w:val="00D87481"/>
    <w:rsid w:val="00D95E54"/>
    <w:rsid w:val="00DA24D3"/>
    <w:rsid w:val="00DB2C16"/>
    <w:rsid w:val="00DB5EAF"/>
    <w:rsid w:val="00DC3C64"/>
    <w:rsid w:val="00DF5CAE"/>
    <w:rsid w:val="00DF70ED"/>
    <w:rsid w:val="00E1537C"/>
    <w:rsid w:val="00E41B3E"/>
    <w:rsid w:val="00E64DA3"/>
    <w:rsid w:val="00E83B51"/>
    <w:rsid w:val="00E8658C"/>
    <w:rsid w:val="00EC0750"/>
    <w:rsid w:val="00ED426F"/>
    <w:rsid w:val="00ED60FD"/>
    <w:rsid w:val="00EF2B0E"/>
    <w:rsid w:val="00F13C28"/>
    <w:rsid w:val="00F55FF1"/>
    <w:rsid w:val="00F64F67"/>
    <w:rsid w:val="00F71351"/>
    <w:rsid w:val="00F97ABE"/>
    <w:rsid w:val="00F97F90"/>
    <w:rsid w:val="00FA0C68"/>
    <w:rsid w:val="00FD0D4E"/>
    <w:rsid w:val="00FD5DA1"/>
    <w:rsid w:val="00FF00D4"/>
    <w:rsid w:val="00FF10E3"/>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13" w:qFormat="1"/>
    <w:lsdException w:name="List Bullet" w:uiPriority="14" w:qFormat="1"/>
    <w:lsdException w:name="List 2" w:uiPriority="13" w:qFormat="1"/>
    <w:lsdException w:name="List Bullet 2" w:uiPriority="14" w:qFormat="1"/>
    <w:lsdException w:name="List Bullet 3" w:uiPriority="14" w:qFormat="1"/>
    <w:lsdException w:name="Title" w:unhideWhenUsed="0"/>
    <w:lsdException w:name="Default Paragraph Font" w:uiPriority="1"/>
    <w:lsdException w:name="Subtitle" w:unhideWhenUsed="0"/>
    <w:lsdException w:name="Strong" w:semiHidden="0" w:uiPriority="22" w:unhideWhenUsed="0" w:qFormat="1"/>
    <w:lsdException w:name="Emphasis" w:unhideWhenUsed="0"/>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uiPriority="37"/>
    <w:lsdException w:name="TOC Heading" w:uiPriority="39" w:qFormat="1"/>
  </w:latentStyles>
  <w:style w:type="paragraph" w:default="1" w:styleId="Standard">
    <w:name w:val="Normal"/>
    <w:uiPriority w:val="2"/>
    <w:rsid w:val="000F3421"/>
    <w:pPr>
      <w:spacing w:after="100" w:line="240" w:lineRule="auto"/>
      <w:ind w:left="57"/>
    </w:pPr>
    <w:rPr>
      <w:color w:val="595959" w:themeColor="text2"/>
      <w:sz w:val="20"/>
    </w:rPr>
  </w:style>
  <w:style w:type="paragraph" w:styleId="berschrift1">
    <w:name w:val="heading 1"/>
    <w:basedOn w:val="Standard"/>
    <w:next w:val="Standard"/>
    <w:link w:val="berschrift1Zchn"/>
    <w:qFormat/>
    <w:rsid w:val="003766C3"/>
    <w:pPr>
      <w:keepNext/>
      <w:keepLines/>
      <w:spacing w:line="280" w:lineRule="exact"/>
      <w:ind w:left="0"/>
      <w:outlineLvl w:val="0"/>
    </w:pPr>
    <w:rPr>
      <w:rFonts w:asciiTheme="majorHAnsi" w:eastAsiaTheme="majorEastAsia" w:hAnsiTheme="majorHAnsi" w:cstheme="majorBidi"/>
      <w:b/>
      <w:caps/>
      <w:szCs w:val="32"/>
    </w:rPr>
  </w:style>
  <w:style w:type="paragraph" w:styleId="berschrift2">
    <w:name w:val="heading 2"/>
    <w:basedOn w:val="berschrift1"/>
    <w:next w:val="Standard"/>
    <w:link w:val="berschrift2Zchn"/>
    <w:qFormat/>
    <w:rsid w:val="0052161A"/>
    <w:pPr>
      <w:spacing w:before="80" w:after="80"/>
      <w:outlineLvl w:val="1"/>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BC63AE"/>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061731"/>
    <w:rPr>
      <w:color w:val="595959" w:themeColor="text2"/>
      <w:sz w:val="20"/>
    </w:rPr>
  </w:style>
  <w:style w:type="paragraph" w:styleId="Fuzeile">
    <w:name w:val="footer"/>
    <w:basedOn w:val="Standard"/>
    <w:link w:val="FuzeileZchn"/>
    <w:uiPriority w:val="99"/>
    <w:semiHidden/>
    <w:rsid w:val="00C03C83"/>
    <w:pPr>
      <w:tabs>
        <w:tab w:val="center" w:pos="4536"/>
        <w:tab w:val="right" w:pos="9072"/>
      </w:tabs>
      <w:spacing w:after="0"/>
    </w:pPr>
    <w:rPr>
      <w:color w:val="FFFFFF" w:themeColor="background1"/>
    </w:rPr>
  </w:style>
  <w:style w:type="character" w:customStyle="1" w:styleId="FuzeileZchn">
    <w:name w:val="Fußzeile Zchn"/>
    <w:basedOn w:val="Absatz-Standardschriftart"/>
    <w:link w:val="Fuzeile"/>
    <w:uiPriority w:val="99"/>
    <w:semiHidden/>
    <w:rsid w:val="00061731"/>
    <w:rPr>
      <w:color w:val="FFFFFF" w:themeColor="background1"/>
      <w:sz w:val="20"/>
    </w:rPr>
  </w:style>
  <w:style w:type="character" w:customStyle="1" w:styleId="berschrift1Zchn">
    <w:name w:val="Überschrift 1 Zchn"/>
    <w:basedOn w:val="Absatz-Standardschriftart"/>
    <w:link w:val="berschrift1"/>
    <w:rsid w:val="003766C3"/>
    <w:rPr>
      <w:rFonts w:asciiTheme="majorHAnsi" w:eastAsiaTheme="majorEastAsia" w:hAnsiTheme="majorHAnsi" w:cstheme="majorBidi"/>
      <w:b/>
      <w:caps/>
      <w:color w:val="595959" w:themeColor="text2"/>
      <w:sz w:val="20"/>
      <w:szCs w:val="32"/>
    </w:rPr>
  </w:style>
  <w:style w:type="table" w:styleId="Tabellenraster">
    <w:name w:val="Table Grid"/>
    <w:basedOn w:val="NormaleTabelle"/>
    <w:uiPriority w:val="39"/>
    <w:rsid w:val="00390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itel">
    <w:name w:val="Tabellentitel"/>
    <w:basedOn w:val="Standard"/>
    <w:uiPriority w:val="3"/>
    <w:qFormat/>
    <w:rsid w:val="00373B56"/>
    <w:pPr>
      <w:numPr>
        <w:numId w:val="1"/>
      </w:numPr>
      <w:spacing w:before="80" w:after="80"/>
      <w:ind w:left="170" w:hanging="170"/>
    </w:pPr>
    <w:rPr>
      <w:b/>
      <w:color w:val="FFFFFF" w:themeColor="background1"/>
    </w:rPr>
  </w:style>
  <w:style w:type="paragraph" w:customStyle="1" w:styleId="TabellentextStandard">
    <w:name w:val="Tabellentext Standard"/>
    <w:basedOn w:val="Tabellentitel"/>
    <w:uiPriority w:val="5"/>
    <w:qFormat/>
    <w:rsid w:val="003766C3"/>
    <w:pPr>
      <w:numPr>
        <w:numId w:val="0"/>
      </w:numPr>
    </w:pPr>
    <w:rPr>
      <w:b w:val="0"/>
      <w:color w:val="595959" w:themeColor="text2"/>
    </w:rPr>
  </w:style>
  <w:style w:type="paragraph" w:customStyle="1" w:styleId="Tabellentextfett">
    <w:name w:val="Tabellentext fett"/>
    <w:basedOn w:val="TabellentextStandard"/>
    <w:uiPriority w:val="6"/>
    <w:qFormat/>
    <w:rsid w:val="003766C3"/>
    <w:rPr>
      <w:b/>
    </w:rPr>
  </w:style>
  <w:style w:type="character" w:styleId="Platzhaltertext">
    <w:name w:val="Placeholder Text"/>
    <w:basedOn w:val="Absatz-Standardschriftart"/>
    <w:uiPriority w:val="99"/>
    <w:semiHidden/>
    <w:rsid w:val="00553BE2"/>
    <w:rPr>
      <w:color w:val="808080"/>
    </w:rPr>
  </w:style>
  <w:style w:type="paragraph" w:customStyle="1" w:styleId="Tabellentextzentriert">
    <w:name w:val="Tabellentext zentriert"/>
    <w:basedOn w:val="TabellentextStandard"/>
    <w:uiPriority w:val="7"/>
    <w:qFormat/>
    <w:rsid w:val="00341967"/>
    <w:pPr>
      <w:spacing w:line="240" w:lineRule="atLeast"/>
      <w:jc w:val="center"/>
    </w:pPr>
  </w:style>
  <w:style w:type="paragraph" w:customStyle="1" w:styleId="Grafiklinks">
    <w:name w:val="Grafik links"/>
    <w:basedOn w:val="Tabellentextzentriert"/>
    <w:uiPriority w:val="20"/>
    <w:qFormat/>
    <w:rsid w:val="000905D8"/>
    <w:pPr>
      <w:spacing w:before="40" w:after="40"/>
      <w:jc w:val="left"/>
    </w:pPr>
    <w:rPr>
      <w:noProof/>
    </w:rPr>
  </w:style>
  <w:style w:type="paragraph" w:customStyle="1" w:styleId="Abstand">
    <w:name w:val="Abstand"/>
    <w:basedOn w:val="Standard"/>
    <w:uiPriority w:val="19"/>
    <w:qFormat/>
    <w:rsid w:val="0036495A"/>
    <w:pPr>
      <w:spacing w:after="0"/>
    </w:pPr>
  </w:style>
  <w:style w:type="paragraph" w:customStyle="1" w:styleId="Kstchenzentriert">
    <w:name w:val="Kästchen zentriert"/>
    <w:basedOn w:val="Tabellentextzentriert"/>
    <w:uiPriority w:val="21"/>
    <w:qFormat/>
    <w:rsid w:val="003E4C4B"/>
    <w:rPr>
      <w:sz w:val="24"/>
    </w:rPr>
  </w:style>
  <w:style w:type="paragraph" w:customStyle="1" w:styleId="PositionFuss">
    <w:name w:val="Position Fuss"/>
    <w:basedOn w:val="Standard"/>
    <w:uiPriority w:val="18"/>
    <w:qFormat/>
    <w:rsid w:val="00EC0750"/>
    <w:pPr>
      <w:framePr w:w="1191" w:h="284" w:hRule="exact" w:wrap="around" w:vAnchor="page" w:hAnchor="page" w:x="965" w:y="15877"/>
    </w:pPr>
  </w:style>
  <w:style w:type="paragraph" w:customStyle="1" w:styleId="PositionSeite">
    <w:name w:val="Position Seite"/>
    <w:basedOn w:val="Standard"/>
    <w:next w:val="berschrift1"/>
    <w:uiPriority w:val="18"/>
    <w:qFormat/>
    <w:rsid w:val="00373B56"/>
    <w:pPr>
      <w:framePr w:w="1001" w:h="284" w:wrap="around" w:vAnchor="page" w:hAnchor="page" w:x="9929" w:y="1248"/>
      <w:jc w:val="right"/>
    </w:pPr>
    <w:rPr>
      <w:spacing w:val="4"/>
    </w:rPr>
  </w:style>
  <w:style w:type="paragraph" w:customStyle="1" w:styleId="TabellentiteloNr">
    <w:name w:val="Tabellentitel o.Nr."/>
    <w:basedOn w:val="Tabellentitel"/>
    <w:uiPriority w:val="3"/>
    <w:qFormat/>
    <w:rsid w:val="003766C3"/>
    <w:pPr>
      <w:numPr>
        <w:numId w:val="0"/>
      </w:numPr>
      <w:spacing w:before="100" w:after="100"/>
    </w:pPr>
  </w:style>
  <w:style w:type="paragraph" w:styleId="Aufzhlungszeichen">
    <w:name w:val="List Bullet"/>
    <w:basedOn w:val="Standard"/>
    <w:uiPriority w:val="14"/>
    <w:qFormat/>
    <w:rsid w:val="003766C3"/>
    <w:pPr>
      <w:numPr>
        <w:numId w:val="16"/>
      </w:numPr>
      <w:spacing w:before="40" w:after="40"/>
    </w:pPr>
  </w:style>
  <w:style w:type="paragraph" w:styleId="Aufzhlungszeichen2">
    <w:name w:val="List Bullet 2"/>
    <w:basedOn w:val="Aufzhlungszeichen"/>
    <w:uiPriority w:val="14"/>
    <w:qFormat/>
    <w:rsid w:val="00526D84"/>
    <w:pPr>
      <w:numPr>
        <w:ilvl w:val="1"/>
      </w:numPr>
    </w:pPr>
  </w:style>
  <w:style w:type="character" w:styleId="Fett">
    <w:name w:val="Strong"/>
    <w:basedOn w:val="Absatz-Standardschriftart"/>
    <w:uiPriority w:val="23"/>
    <w:qFormat/>
    <w:rsid w:val="00680416"/>
    <w:rPr>
      <w:b/>
      <w:bCs/>
    </w:rPr>
  </w:style>
  <w:style w:type="paragraph" w:customStyle="1" w:styleId="FormatPfeilrechts">
    <w:name w:val="Format Pfeil rechts"/>
    <w:basedOn w:val="Tabellentextzentriert"/>
    <w:uiPriority w:val="17"/>
    <w:qFormat/>
    <w:rsid w:val="000C0819"/>
    <w:pPr>
      <w:spacing w:before="0" w:after="0" w:line="280" w:lineRule="exact"/>
    </w:pPr>
    <w:rPr>
      <w:rFonts w:cstheme="minorHAnsi"/>
      <w:sz w:val="32"/>
      <w:szCs w:val="32"/>
    </w:rPr>
  </w:style>
  <w:style w:type="character" w:customStyle="1" w:styleId="berschrift2Zchn">
    <w:name w:val="Überschrift 2 Zchn"/>
    <w:basedOn w:val="Absatz-Standardschriftart"/>
    <w:link w:val="berschrift2"/>
    <w:rsid w:val="0052161A"/>
    <w:rPr>
      <w:rFonts w:asciiTheme="majorHAnsi" w:eastAsiaTheme="majorEastAsia" w:hAnsiTheme="majorHAnsi" w:cstheme="majorBidi"/>
      <w:b/>
      <w:caps/>
      <w:color w:val="595959" w:themeColor="text2"/>
      <w:sz w:val="20"/>
      <w:szCs w:val="32"/>
    </w:rPr>
  </w:style>
  <w:style w:type="paragraph" w:customStyle="1" w:styleId="Tabellentext20ptvor">
    <w:name w:val="Tabellentext 20pt vor"/>
    <w:basedOn w:val="TabellentextStandard"/>
    <w:uiPriority w:val="8"/>
    <w:semiHidden/>
    <w:qFormat/>
    <w:rsid w:val="003766C3"/>
    <w:pPr>
      <w:spacing w:before="400"/>
    </w:pPr>
  </w:style>
  <w:style w:type="paragraph" w:customStyle="1" w:styleId="Grafikzentriert">
    <w:name w:val="Grafik zentriert"/>
    <w:basedOn w:val="Grafiklinks"/>
    <w:uiPriority w:val="20"/>
    <w:qFormat/>
    <w:rsid w:val="007B1DCB"/>
  </w:style>
  <w:style w:type="paragraph" w:customStyle="1" w:styleId="Tabellenuntertitel">
    <w:name w:val="Tabellenuntertitel"/>
    <w:basedOn w:val="TabellentiteloNr"/>
    <w:uiPriority w:val="4"/>
    <w:qFormat/>
    <w:rsid w:val="00526D84"/>
    <w:pPr>
      <w:spacing w:before="80" w:after="80"/>
    </w:pPr>
    <w:rPr>
      <w:b w:val="0"/>
    </w:rPr>
  </w:style>
  <w:style w:type="paragraph" w:customStyle="1" w:styleId="Aufzhlungzeichenklein">
    <w:name w:val="Aufzählungzeichen klein"/>
    <w:basedOn w:val="Aufzhlungszeichen"/>
    <w:uiPriority w:val="16"/>
    <w:qFormat/>
    <w:rsid w:val="00B00941"/>
    <w:pPr>
      <w:spacing w:before="20" w:after="60" w:line="180" w:lineRule="exact"/>
      <w:ind w:left="170" w:hanging="170"/>
      <w:contextualSpacing/>
    </w:pPr>
    <w:rPr>
      <w:sz w:val="13"/>
    </w:rPr>
  </w:style>
  <w:style w:type="paragraph" w:customStyle="1" w:styleId="AufzhlungPfeileklein">
    <w:name w:val="Aufzählung Pfeile klein"/>
    <w:basedOn w:val="Aufzhlungzeichenklein"/>
    <w:uiPriority w:val="15"/>
    <w:qFormat/>
    <w:rsid w:val="00B00941"/>
    <w:pPr>
      <w:spacing w:before="0"/>
    </w:pPr>
  </w:style>
  <w:style w:type="paragraph" w:styleId="Aufzhlungszeichen3">
    <w:name w:val="List Bullet 3"/>
    <w:basedOn w:val="Aufzhlungszeichen2"/>
    <w:uiPriority w:val="14"/>
    <w:qFormat/>
    <w:rsid w:val="00526D84"/>
    <w:pPr>
      <w:numPr>
        <w:ilvl w:val="2"/>
      </w:numPr>
    </w:pPr>
  </w:style>
  <w:style w:type="paragraph" w:customStyle="1" w:styleId="berschrift1kleinNr">
    <w:name w:val="Überschrift 1 klein Nr."/>
    <w:basedOn w:val="berschrift2"/>
    <w:next w:val="Standard"/>
    <w:uiPriority w:val="1"/>
    <w:qFormat/>
    <w:rsid w:val="00B00941"/>
    <w:pPr>
      <w:numPr>
        <w:numId w:val="18"/>
      </w:numPr>
      <w:spacing w:before="140" w:after="40"/>
    </w:pPr>
    <w:rPr>
      <w:caps w:val="0"/>
      <w:sz w:val="13"/>
    </w:rPr>
  </w:style>
  <w:style w:type="paragraph" w:customStyle="1" w:styleId="berschrift1kleinVersal">
    <w:name w:val="Überschrift 1 klein Versal"/>
    <w:basedOn w:val="berschrift1"/>
    <w:uiPriority w:val="1"/>
    <w:qFormat/>
    <w:rsid w:val="00B00941"/>
    <w:pPr>
      <w:spacing w:line="180" w:lineRule="exact"/>
    </w:pPr>
    <w:rPr>
      <w:spacing w:val="-6"/>
      <w:sz w:val="13"/>
    </w:rPr>
  </w:style>
  <w:style w:type="paragraph" w:customStyle="1" w:styleId="berschrift2klein">
    <w:name w:val="Überschrift 2 klein"/>
    <w:basedOn w:val="berschrift2"/>
    <w:uiPriority w:val="1"/>
    <w:qFormat/>
    <w:rsid w:val="00B00941"/>
    <w:pPr>
      <w:numPr>
        <w:ilvl w:val="1"/>
        <w:numId w:val="18"/>
      </w:numPr>
      <w:spacing w:after="0" w:line="170" w:lineRule="exact"/>
    </w:pPr>
    <w:rPr>
      <w:b w:val="0"/>
      <w:caps w:val="0"/>
      <w:sz w:val="13"/>
    </w:rPr>
  </w:style>
  <w:style w:type="paragraph" w:customStyle="1" w:styleId="Tabellentextklein">
    <w:name w:val="Tabellentext klein"/>
    <w:basedOn w:val="berschrift1kleinNr"/>
    <w:uiPriority w:val="9"/>
    <w:qFormat/>
    <w:rsid w:val="00B00941"/>
    <w:pPr>
      <w:numPr>
        <w:numId w:val="0"/>
      </w:numPr>
      <w:spacing w:before="0" w:after="60" w:line="170" w:lineRule="exact"/>
    </w:pPr>
    <w:rPr>
      <w:rFonts w:asciiTheme="minorHAnsi" w:hAnsiTheme="minorHAnsi"/>
      <w:b w:val="0"/>
    </w:rPr>
  </w:style>
  <w:style w:type="character" w:customStyle="1" w:styleId="Kursiv">
    <w:name w:val="Kursiv"/>
    <w:basedOn w:val="Absatz-Standardschriftart"/>
    <w:uiPriority w:val="24"/>
    <w:qFormat/>
    <w:rsid w:val="00B00941"/>
    <w:rPr>
      <w:i/>
    </w:rPr>
  </w:style>
  <w:style w:type="paragraph" w:customStyle="1" w:styleId="Verdichtet">
    <w:name w:val="Verdichtet"/>
    <w:basedOn w:val="Grafikzentriert"/>
    <w:uiPriority w:val="22"/>
    <w:qFormat/>
    <w:rsid w:val="00B00941"/>
    <w:rPr>
      <w:spacing w:val="6"/>
    </w:rPr>
  </w:style>
  <w:style w:type="paragraph" w:customStyle="1" w:styleId="Kstchenlinks">
    <w:name w:val="Kästchen links"/>
    <w:basedOn w:val="Kstchenzentriert"/>
    <w:uiPriority w:val="21"/>
    <w:qFormat/>
    <w:rsid w:val="00DB2C16"/>
    <w:pPr>
      <w:jc w:val="left"/>
    </w:pPr>
  </w:style>
  <w:style w:type="paragraph" w:styleId="Liste">
    <w:name w:val="List"/>
    <w:basedOn w:val="Standard"/>
    <w:uiPriority w:val="13"/>
    <w:qFormat/>
    <w:rsid w:val="00D87481"/>
    <w:pPr>
      <w:numPr>
        <w:numId w:val="20"/>
      </w:numPr>
      <w:spacing w:before="220" w:after="220" w:line="280" w:lineRule="exact"/>
    </w:pPr>
  </w:style>
  <w:style w:type="paragraph" w:styleId="Liste2">
    <w:name w:val="List 2"/>
    <w:basedOn w:val="Liste"/>
    <w:uiPriority w:val="13"/>
    <w:qFormat/>
    <w:rsid w:val="005A2A2D"/>
    <w:pPr>
      <w:numPr>
        <w:ilvl w:val="1"/>
      </w:numPr>
      <w:spacing w:before="80" w:after="80" w:line="220" w:lineRule="exact"/>
    </w:pPr>
  </w:style>
  <w:style w:type="paragraph" w:styleId="Sprechblasentext">
    <w:name w:val="Balloon Text"/>
    <w:basedOn w:val="Standard"/>
    <w:link w:val="SprechblasentextZchn"/>
    <w:uiPriority w:val="99"/>
    <w:semiHidden/>
    <w:unhideWhenUsed/>
    <w:rsid w:val="003C063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0633"/>
    <w:rPr>
      <w:rFonts w:ascii="Tahoma" w:hAnsi="Tahoma" w:cs="Tahoma"/>
      <w:color w:val="595959" w:themeColor="text2"/>
      <w:sz w:val="16"/>
      <w:szCs w:val="16"/>
    </w:rPr>
  </w:style>
  <w:style w:type="paragraph" w:customStyle="1" w:styleId="Abstandszeile">
    <w:name w:val="Abstandszeile"/>
    <w:basedOn w:val="Standard"/>
    <w:uiPriority w:val="2"/>
    <w:rsid w:val="005224B9"/>
    <w:pPr>
      <w:spacing w:after="0"/>
      <w:ind w:left="0"/>
    </w:pPr>
    <w:rPr>
      <w:sz w:val="16"/>
      <w:szCs w:val="16"/>
    </w:rPr>
  </w:style>
  <w:style w:type="paragraph" w:customStyle="1" w:styleId="TabellentiteloNr0">
    <w:name w:val="Tabellentitel o. Nr."/>
    <w:basedOn w:val="Tabellentitel"/>
    <w:uiPriority w:val="3"/>
    <w:qFormat/>
    <w:rsid w:val="00DA24D3"/>
    <w:pPr>
      <w:numPr>
        <w:numId w:val="0"/>
      </w:numPr>
      <w:spacing w:before="100" w:after="100" w:line="220" w:lineRule="exac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13" w:qFormat="1"/>
    <w:lsdException w:name="List Bullet" w:uiPriority="14" w:qFormat="1"/>
    <w:lsdException w:name="List 2" w:uiPriority="13" w:qFormat="1"/>
    <w:lsdException w:name="List Bullet 2" w:uiPriority="14" w:qFormat="1"/>
    <w:lsdException w:name="List Bullet 3" w:uiPriority="14" w:qFormat="1"/>
    <w:lsdException w:name="Title" w:unhideWhenUsed="0"/>
    <w:lsdException w:name="Default Paragraph Font" w:uiPriority="1"/>
    <w:lsdException w:name="Subtitle" w:unhideWhenUsed="0"/>
    <w:lsdException w:name="Strong" w:semiHidden="0" w:uiPriority="22" w:unhideWhenUsed="0" w:qFormat="1"/>
    <w:lsdException w:name="Emphasis" w:unhideWhenUsed="0"/>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uiPriority="37"/>
    <w:lsdException w:name="TOC Heading" w:uiPriority="39" w:qFormat="1"/>
  </w:latentStyles>
  <w:style w:type="paragraph" w:default="1" w:styleId="Standard">
    <w:name w:val="Normal"/>
    <w:uiPriority w:val="2"/>
    <w:rsid w:val="000F3421"/>
    <w:pPr>
      <w:spacing w:after="100" w:line="240" w:lineRule="auto"/>
      <w:ind w:left="57"/>
    </w:pPr>
    <w:rPr>
      <w:color w:val="595959" w:themeColor="text2"/>
      <w:sz w:val="20"/>
    </w:rPr>
  </w:style>
  <w:style w:type="paragraph" w:styleId="berschrift1">
    <w:name w:val="heading 1"/>
    <w:basedOn w:val="Standard"/>
    <w:next w:val="Standard"/>
    <w:link w:val="berschrift1Zchn"/>
    <w:qFormat/>
    <w:rsid w:val="003766C3"/>
    <w:pPr>
      <w:keepNext/>
      <w:keepLines/>
      <w:spacing w:line="280" w:lineRule="exact"/>
      <w:ind w:left="0"/>
      <w:outlineLvl w:val="0"/>
    </w:pPr>
    <w:rPr>
      <w:rFonts w:asciiTheme="majorHAnsi" w:eastAsiaTheme="majorEastAsia" w:hAnsiTheme="majorHAnsi" w:cstheme="majorBidi"/>
      <w:b/>
      <w:caps/>
      <w:szCs w:val="32"/>
    </w:rPr>
  </w:style>
  <w:style w:type="paragraph" w:styleId="berschrift2">
    <w:name w:val="heading 2"/>
    <w:basedOn w:val="berschrift1"/>
    <w:next w:val="Standard"/>
    <w:link w:val="berschrift2Zchn"/>
    <w:qFormat/>
    <w:rsid w:val="0052161A"/>
    <w:pPr>
      <w:spacing w:before="80" w:after="80"/>
      <w:outlineLvl w:val="1"/>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BC63AE"/>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061731"/>
    <w:rPr>
      <w:color w:val="595959" w:themeColor="text2"/>
      <w:sz w:val="20"/>
    </w:rPr>
  </w:style>
  <w:style w:type="paragraph" w:styleId="Fuzeile">
    <w:name w:val="footer"/>
    <w:basedOn w:val="Standard"/>
    <w:link w:val="FuzeileZchn"/>
    <w:uiPriority w:val="99"/>
    <w:semiHidden/>
    <w:rsid w:val="00C03C83"/>
    <w:pPr>
      <w:tabs>
        <w:tab w:val="center" w:pos="4536"/>
        <w:tab w:val="right" w:pos="9072"/>
      </w:tabs>
      <w:spacing w:after="0"/>
    </w:pPr>
    <w:rPr>
      <w:color w:val="FFFFFF" w:themeColor="background1"/>
    </w:rPr>
  </w:style>
  <w:style w:type="character" w:customStyle="1" w:styleId="FuzeileZchn">
    <w:name w:val="Fußzeile Zchn"/>
    <w:basedOn w:val="Absatz-Standardschriftart"/>
    <w:link w:val="Fuzeile"/>
    <w:uiPriority w:val="99"/>
    <w:semiHidden/>
    <w:rsid w:val="00061731"/>
    <w:rPr>
      <w:color w:val="FFFFFF" w:themeColor="background1"/>
      <w:sz w:val="20"/>
    </w:rPr>
  </w:style>
  <w:style w:type="character" w:customStyle="1" w:styleId="berschrift1Zchn">
    <w:name w:val="Überschrift 1 Zchn"/>
    <w:basedOn w:val="Absatz-Standardschriftart"/>
    <w:link w:val="berschrift1"/>
    <w:rsid w:val="003766C3"/>
    <w:rPr>
      <w:rFonts w:asciiTheme="majorHAnsi" w:eastAsiaTheme="majorEastAsia" w:hAnsiTheme="majorHAnsi" w:cstheme="majorBidi"/>
      <w:b/>
      <w:caps/>
      <w:color w:val="595959" w:themeColor="text2"/>
      <w:sz w:val="20"/>
      <w:szCs w:val="32"/>
    </w:rPr>
  </w:style>
  <w:style w:type="table" w:styleId="Tabellenraster">
    <w:name w:val="Table Grid"/>
    <w:basedOn w:val="NormaleTabelle"/>
    <w:uiPriority w:val="39"/>
    <w:rsid w:val="00390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itel">
    <w:name w:val="Tabellentitel"/>
    <w:basedOn w:val="Standard"/>
    <w:uiPriority w:val="3"/>
    <w:qFormat/>
    <w:rsid w:val="00373B56"/>
    <w:pPr>
      <w:numPr>
        <w:numId w:val="1"/>
      </w:numPr>
      <w:spacing w:before="80" w:after="80"/>
      <w:ind w:left="170" w:hanging="170"/>
    </w:pPr>
    <w:rPr>
      <w:b/>
      <w:color w:val="FFFFFF" w:themeColor="background1"/>
    </w:rPr>
  </w:style>
  <w:style w:type="paragraph" w:customStyle="1" w:styleId="TabellentextStandard">
    <w:name w:val="Tabellentext Standard"/>
    <w:basedOn w:val="Tabellentitel"/>
    <w:uiPriority w:val="5"/>
    <w:qFormat/>
    <w:rsid w:val="003766C3"/>
    <w:pPr>
      <w:numPr>
        <w:numId w:val="0"/>
      </w:numPr>
    </w:pPr>
    <w:rPr>
      <w:b w:val="0"/>
      <w:color w:val="595959" w:themeColor="text2"/>
    </w:rPr>
  </w:style>
  <w:style w:type="paragraph" w:customStyle="1" w:styleId="Tabellentextfett">
    <w:name w:val="Tabellentext fett"/>
    <w:basedOn w:val="TabellentextStandard"/>
    <w:uiPriority w:val="6"/>
    <w:qFormat/>
    <w:rsid w:val="003766C3"/>
    <w:rPr>
      <w:b/>
    </w:rPr>
  </w:style>
  <w:style w:type="character" w:styleId="Platzhaltertext">
    <w:name w:val="Placeholder Text"/>
    <w:basedOn w:val="Absatz-Standardschriftart"/>
    <w:uiPriority w:val="99"/>
    <w:semiHidden/>
    <w:rsid w:val="00553BE2"/>
    <w:rPr>
      <w:color w:val="808080"/>
    </w:rPr>
  </w:style>
  <w:style w:type="paragraph" w:customStyle="1" w:styleId="Tabellentextzentriert">
    <w:name w:val="Tabellentext zentriert"/>
    <w:basedOn w:val="TabellentextStandard"/>
    <w:uiPriority w:val="7"/>
    <w:qFormat/>
    <w:rsid w:val="00341967"/>
    <w:pPr>
      <w:spacing w:line="240" w:lineRule="atLeast"/>
      <w:jc w:val="center"/>
    </w:pPr>
  </w:style>
  <w:style w:type="paragraph" w:customStyle="1" w:styleId="Grafiklinks">
    <w:name w:val="Grafik links"/>
    <w:basedOn w:val="Tabellentextzentriert"/>
    <w:uiPriority w:val="20"/>
    <w:qFormat/>
    <w:rsid w:val="000905D8"/>
    <w:pPr>
      <w:spacing w:before="40" w:after="40"/>
      <w:jc w:val="left"/>
    </w:pPr>
    <w:rPr>
      <w:noProof/>
    </w:rPr>
  </w:style>
  <w:style w:type="paragraph" w:customStyle="1" w:styleId="Abstand">
    <w:name w:val="Abstand"/>
    <w:basedOn w:val="Standard"/>
    <w:uiPriority w:val="19"/>
    <w:qFormat/>
    <w:rsid w:val="0036495A"/>
    <w:pPr>
      <w:spacing w:after="0"/>
    </w:pPr>
  </w:style>
  <w:style w:type="paragraph" w:customStyle="1" w:styleId="Kstchenzentriert">
    <w:name w:val="Kästchen zentriert"/>
    <w:basedOn w:val="Tabellentextzentriert"/>
    <w:uiPriority w:val="21"/>
    <w:qFormat/>
    <w:rsid w:val="003E4C4B"/>
    <w:rPr>
      <w:sz w:val="24"/>
    </w:rPr>
  </w:style>
  <w:style w:type="paragraph" w:customStyle="1" w:styleId="PositionFuss">
    <w:name w:val="Position Fuss"/>
    <w:basedOn w:val="Standard"/>
    <w:uiPriority w:val="18"/>
    <w:qFormat/>
    <w:rsid w:val="00EC0750"/>
    <w:pPr>
      <w:framePr w:w="1191" w:h="284" w:hRule="exact" w:wrap="around" w:vAnchor="page" w:hAnchor="page" w:x="965" w:y="15877"/>
    </w:pPr>
  </w:style>
  <w:style w:type="paragraph" w:customStyle="1" w:styleId="PositionSeite">
    <w:name w:val="Position Seite"/>
    <w:basedOn w:val="Standard"/>
    <w:next w:val="berschrift1"/>
    <w:uiPriority w:val="18"/>
    <w:qFormat/>
    <w:rsid w:val="00373B56"/>
    <w:pPr>
      <w:framePr w:w="1001" w:h="284" w:wrap="around" w:vAnchor="page" w:hAnchor="page" w:x="9929" w:y="1248"/>
      <w:jc w:val="right"/>
    </w:pPr>
    <w:rPr>
      <w:spacing w:val="4"/>
    </w:rPr>
  </w:style>
  <w:style w:type="paragraph" w:customStyle="1" w:styleId="TabellentiteloNr">
    <w:name w:val="Tabellentitel o.Nr."/>
    <w:basedOn w:val="Tabellentitel"/>
    <w:uiPriority w:val="3"/>
    <w:qFormat/>
    <w:rsid w:val="003766C3"/>
    <w:pPr>
      <w:numPr>
        <w:numId w:val="0"/>
      </w:numPr>
      <w:spacing w:before="100" w:after="100"/>
    </w:pPr>
  </w:style>
  <w:style w:type="paragraph" w:styleId="Aufzhlungszeichen">
    <w:name w:val="List Bullet"/>
    <w:basedOn w:val="Standard"/>
    <w:uiPriority w:val="14"/>
    <w:qFormat/>
    <w:rsid w:val="003766C3"/>
    <w:pPr>
      <w:numPr>
        <w:numId w:val="16"/>
      </w:numPr>
      <w:spacing w:before="40" w:after="40"/>
    </w:pPr>
  </w:style>
  <w:style w:type="paragraph" w:styleId="Aufzhlungszeichen2">
    <w:name w:val="List Bullet 2"/>
    <w:basedOn w:val="Aufzhlungszeichen"/>
    <w:uiPriority w:val="14"/>
    <w:qFormat/>
    <w:rsid w:val="00526D84"/>
    <w:pPr>
      <w:numPr>
        <w:ilvl w:val="1"/>
      </w:numPr>
    </w:pPr>
  </w:style>
  <w:style w:type="character" w:styleId="Fett">
    <w:name w:val="Strong"/>
    <w:basedOn w:val="Absatz-Standardschriftart"/>
    <w:uiPriority w:val="23"/>
    <w:qFormat/>
    <w:rsid w:val="00680416"/>
    <w:rPr>
      <w:b/>
      <w:bCs/>
    </w:rPr>
  </w:style>
  <w:style w:type="paragraph" w:customStyle="1" w:styleId="FormatPfeilrechts">
    <w:name w:val="Format Pfeil rechts"/>
    <w:basedOn w:val="Tabellentextzentriert"/>
    <w:uiPriority w:val="17"/>
    <w:qFormat/>
    <w:rsid w:val="000C0819"/>
    <w:pPr>
      <w:spacing w:before="0" w:after="0" w:line="280" w:lineRule="exact"/>
    </w:pPr>
    <w:rPr>
      <w:rFonts w:cstheme="minorHAnsi"/>
      <w:sz w:val="32"/>
      <w:szCs w:val="32"/>
    </w:rPr>
  </w:style>
  <w:style w:type="character" w:customStyle="1" w:styleId="berschrift2Zchn">
    <w:name w:val="Überschrift 2 Zchn"/>
    <w:basedOn w:val="Absatz-Standardschriftart"/>
    <w:link w:val="berschrift2"/>
    <w:rsid w:val="0052161A"/>
    <w:rPr>
      <w:rFonts w:asciiTheme="majorHAnsi" w:eastAsiaTheme="majorEastAsia" w:hAnsiTheme="majorHAnsi" w:cstheme="majorBidi"/>
      <w:b/>
      <w:caps/>
      <w:color w:val="595959" w:themeColor="text2"/>
      <w:sz w:val="20"/>
      <w:szCs w:val="32"/>
    </w:rPr>
  </w:style>
  <w:style w:type="paragraph" w:customStyle="1" w:styleId="Tabellentext20ptvor">
    <w:name w:val="Tabellentext 20pt vor"/>
    <w:basedOn w:val="TabellentextStandard"/>
    <w:uiPriority w:val="8"/>
    <w:semiHidden/>
    <w:qFormat/>
    <w:rsid w:val="003766C3"/>
    <w:pPr>
      <w:spacing w:before="400"/>
    </w:pPr>
  </w:style>
  <w:style w:type="paragraph" w:customStyle="1" w:styleId="Grafikzentriert">
    <w:name w:val="Grafik zentriert"/>
    <w:basedOn w:val="Grafiklinks"/>
    <w:uiPriority w:val="20"/>
    <w:qFormat/>
    <w:rsid w:val="007B1DCB"/>
  </w:style>
  <w:style w:type="paragraph" w:customStyle="1" w:styleId="Tabellenuntertitel">
    <w:name w:val="Tabellenuntertitel"/>
    <w:basedOn w:val="TabellentiteloNr"/>
    <w:uiPriority w:val="4"/>
    <w:qFormat/>
    <w:rsid w:val="00526D84"/>
    <w:pPr>
      <w:spacing w:before="80" w:after="80"/>
    </w:pPr>
    <w:rPr>
      <w:b w:val="0"/>
    </w:rPr>
  </w:style>
  <w:style w:type="paragraph" w:customStyle="1" w:styleId="Aufzhlungzeichenklein">
    <w:name w:val="Aufzählungzeichen klein"/>
    <w:basedOn w:val="Aufzhlungszeichen"/>
    <w:uiPriority w:val="16"/>
    <w:qFormat/>
    <w:rsid w:val="00B00941"/>
    <w:pPr>
      <w:spacing w:before="20" w:after="60" w:line="180" w:lineRule="exact"/>
      <w:ind w:left="170" w:hanging="170"/>
      <w:contextualSpacing/>
    </w:pPr>
    <w:rPr>
      <w:sz w:val="13"/>
    </w:rPr>
  </w:style>
  <w:style w:type="paragraph" w:customStyle="1" w:styleId="AufzhlungPfeileklein">
    <w:name w:val="Aufzählung Pfeile klein"/>
    <w:basedOn w:val="Aufzhlungzeichenklein"/>
    <w:uiPriority w:val="15"/>
    <w:qFormat/>
    <w:rsid w:val="00B00941"/>
    <w:pPr>
      <w:spacing w:before="0"/>
    </w:pPr>
  </w:style>
  <w:style w:type="paragraph" w:styleId="Aufzhlungszeichen3">
    <w:name w:val="List Bullet 3"/>
    <w:basedOn w:val="Aufzhlungszeichen2"/>
    <w:uiPriority w:val="14"/>
    <w:qFormat/>
    <w:rsid w:val="00526D84"/>
    <w:pPr>
      <w:numPr>
        <w:ilvl w:val="2"/>
      </w:numPr>
    </w:pPr>
  </w:style>
  <w:style w:type="paragraph" w:customStyle="1" w:styleId="berschrift1kleinNr">
    <w:name w:val="Überschrift 1 klein Nr."/>
    <w:basedOn w:val="berschrift2"/>
    <w:next w:val="Standard"/>
    <w:uiPriority w:val="1"/>
    <w:qFormat/>
    <w:rsid w:val="00B00941"/>
    <w:pPr>
      <w:numPr>
        <w:numId w:val="18"/>
      </w:numPr>
      <w:spacing w:before="140" w:after="40"/>
    </w:pPr>
    <w:rPr>
      <w:caps w:val="0"/>
      <w:sz w:val="13"/>
    </w:rPr>
  </w:style>
  <w:style w:type="paragraph" w:customStyle="1" w:styleId="berschrift1kleinVersal">
    <w:name w:val="Überschrift 1 klein Versal"/>
    <w:basedOn w:val="berschrift1"/>
    <w:uiPriority w:val="1"/>
    <w:qFormat/>
    <w:rsid w:val="00B00941"/>
    <w:pPr>
      <w:spacing w:line="180" w:lineRule="exact"/>
    </w:pPr>
    <w:rPr>
      <w:spacing w:val="-6"/>
      <w:sz w:val="13"/>
    </w:rPr>
  </w:style>
  <w:style w:type="paragraph" w:customStyle="1" w:styleId="berschrift2klein">
    <w:name w:val="Überschrift 2 klein"/>
    <w:basedOn w:val="berschrift2"/>
    <w:uiPriority w:val="1"/>
    <w:qFormat/>
    <w:rsid w:val="00B00941"/>
    <w:pPr>
      <w:numPr>
        <w:ilvl w:val="1"/>
        <w:numId w:val="18"/>
      </w:numPr>
      <w:spacing w:after="0" w:line="170" w:lineRule="exact"/>
    </w:pPr>
    <w:rPr>
      <w:b w:val="0"/>
      <w:caps w:val="0"/>
      <w:sz w:val="13"/>
    </w:rPr>
  </w:style>
  <w:style w:type="paragraph" w:customStyle="1" w:styleId="Tabellentextklein">
    <w:name w:val="Tabellentext klein"/>
    <w:basedOn w:val="berschrift1kleinNr"/>
    <w:uiPriority w:val="9"/>
    <w:qFormat/>
    <w:rsid w:val="00B00941"/>
    <w:pPr>
      <w:numPr>
        <w:numId w:val="0"/>
      </w:numPr>
      <w:spacing w:before="0" w:after="60" w:line="170" w:lineRule="exact"/>
    </w:pPr>
    <w:rPr>
      <w:rFonts w:asciiTheme="minorHAnsi" w:hAnsiTheme="minorHAnsi"/>
      <w:b w:val="0"/>
    </w:rPr>
  </w:style>
  <w:style w:type="character" w:customStyle="1" w:styleId="Kursiv">
    <w:name w:val="Kursiv"/>
    <w:basedOn w:val="Absatz-Standardschriftart"/>
    <w:uiPriority w:val="24"/>
    <w:qFormat/>
    <w:rsid w:val="00B00941"/>
    <w:rPr>
      <w:i/>
    </w:rPr>
  </w:style>
  <w:style w:type="paragraph" w:customStyle="1" w:styleId="Verdichtet">
    <w:name w:val="Verdichtet"/>
    <w:basedOn w:val="Grafikzentriert"/>
    <w:uiPriority w:val="22"/>
    <w:qFormat/>
    <w:rsid w:val="00B00941"/>
    <w:rPr>
      <w:spacing w:val="6"/>
    </w:rPr>
  </w:style>
  <w:style w:type="paragraph" w:customStyle="1" w:styleId="Kstchenlinks">
    <w:name w:val="Kästchen links"/>
    <w:basedOn w:val="Kstchenzentriert"/>
    <w:uiPriority w:val="21"/>
    <w:qFormat/>
    <w:rsid w:val="00DB2C16"/>
    <w:pPr>
      <w:jc w:val="left"/>
    </w:pPr>
  </w:style>
  <w:style w:type="paragraph" w:styleId="Liste">
    <w:name w:val="List"/>
    <w:basedOn w:val="Standard"/>
    <w:uiPriority w:val="13"/>
    <w:qFormat/>
    <w:rsid w:val="00D87481"/>
    <w:pPr>
      <w:numPr>
        <w:numId w:val="20"/>
      </w:numPr>
      <w:spacing w:before="220" w:after="220" w:line="280" w:lineRule="exact"/>
    </w:pPr>
  </w:style>
  <w:style w:type="paragraph" w:styleId="Liste2">
    <w:name w:val="List 2"/>
    <w:basedOn w:val="Liste"/>
    <w:uiPriority w:val="13"/>
    <w:qFormat/>
    <w:rsid w:val="005A2A2D"/>
    <w:pPr>
      <w:numPr>
        <w:ilvl w:val="1"/>
      </w:numPr>
      <w:spacing w:before="80" w:after="80" w:line="220" w:lineRule="exact"/>
    </w:pPr>
  </w:style>
  <w:style w:type="paragraph" w:styleId="Sprechblasentext">
    <w:name w:val="Balloon Text"/>
    <w:basedOn w:val="Standard"/>
    <w:link w:val="SprechblasentextZchn"/>
    <w:uiPriority w:val="99"/>
    <w:semiHidden/>
    <w:unhideWhenUsed/>
    <w:rsid w:val="003C063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0633"/>
    <w:rPr>
      <w:rFonts w:ascii="Tahoma" w:hAnsi="Tahoma" w:cs="Tahoma"/>
      <w:color w:val="595959" w:themeColor="text2"/>
      <w:sz w:val="16"/>
      <w:szCs w:val="16"/>
    </w:rPr>
  </w:style>
  <w:style w:type="paragraph" w:customStyle="1" w:styleId="Abstandszeile">
    <w:name w:val="Abstandszeile"/>
    <w:basedOn w:val="Standard"/>
    <w:uiPriority w:val="2"/>
    <w:rsid w:val="005224B9"/>
    <w:pPr>
      <w:spacing w:after="0"/>
      <w:ind w:left="0"/>
    </w:pPr>
    <w:rPr>
      <w:sz w:val="16"/>
      <w:szCs w:val="16"/>
    </w:rPr>
  </w:style>
  <w:style w:type="paragraph" w:customStyle="1" w:styleId="TabellentiteloNr0">
    <w:name w:val="Tabellentitel o. Nr."/>
    <w:basedOn w:val="Tabellentitel"/>
    <w:uiPriority w:val="3"/>
    <w:qFormat/>
    <w:rsid w:val="00DA24D3"/>
    <w:pPr>
      <w:numPr>
        <w:numId w:val="0"/>
      </w:numPr>
      <w:spacing w:before="100" w:after="100" w:line="220" w:lineRule="exac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eader" Target="header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2.xml"/><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a:themeElements>
    <a:clrScheme name="UK NRW">
      <a:dk1>
        <a:srgbClr val="000000"/>
      </a:dk1>
      <a:lt1>
        <a:sysClr val="window" lastClr="FFFFFF"/>
      </a:lt1>
      <a:dk2>
        <a:srgbClr val="595959"/>
      </a:dk2>
      <a:lt2>
        <a:srgbClr val="FFFFFF"/>
      </a:lt2>
      <a:accent1>
        <a:srgbClr val="004488"/>
      </a:accent1>
      <a:accent2>
        <a:srgbClr val="B8C0DC"/>
      </a:accent2>
      <a:accent3>
        <a:srgbClr val="E8E9F3"/>
      </a:accent3>
      <a:accent4>
        <a:srgbClr val="4F81BD"/>
      </a:accent4>
      <a:accent5>
        <a:srgbClr val="CC0000"/>
      </a:accent5>
      <a:accent6>
        <a:srgbClr val="D9D9D9"/>
      </a:accent6>
      <a:hlink>
        <a:srgbClr val="004488"/>
      </a:hlink>
      <a:folHlink>
        <a:srgbClr val="4F81BD"/>
      </a:folHlink>
    </a:clrScheme>
    <a:fontScheme name="UK NRW">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C3F05-BFE4-46E6-99CC-4112B6E4E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C5344767.dotm</Template>
  <TotalTime>0</TotalTime>
  <Pages>11</Pages>
  <Words>1874</Words>
  <Characters>11005</Characters>
  <Application>Microsoft Office Word</Application>
  <DocSecurity>0</DocSecurity>
  <Lines>478</Lines>
  <Paragraphs>247</Paragraphs>
  <ScaleCrop>false</ScaleCrop>
  <HeadingPairs>
    <vt:vector size="2" baseType="variant">
      <vt:variant>
        <vt:lpstr>Titel</vt:lpstr>
      </vt:variant>
      <vt:variant>
        <vt:i4>1</vt:i4>
      </vt:variant>
    </vt:vector>
  </HeadingPairs>
  <TitlesOfParts>
    <vt:vector size="1" baseType="lpstr">
      <vt:lpstr>Gemeinsames Lernen im Chemieunterricht</vt:lpstr>
    </vt:vector>
  </TitlesOfParts>
  <Company>MSB NRW</Company>
  <LinksUpToDate>false</LinksUpToDate>
  <CharactersWithSpaces>12632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Gemeinsames Lernen im Chemieunterricht</dc:title>
  <dc:subject>Arbeitsmaterial für das Stationenlernen "weiße Stoffe"</dc:subject>
  <dc:creator/>
  <cp:lastModifiedBy>Berger, Kay</cp:lastModifiedBy>
  <cp:revision>18</cp:revision>
  <cp:lastPrinted>2018-06-20T11:17:00Z</cp:lastPrinted>
  <dcterms:created xsi:type="dcterms:W3CDTF">2018-06-20T07:54:00Z</dcterms:created>
  <dcterms:modified xsi:type="dcterms:W3CDTF">2018-07-18T09:41:00Z</dcterms:modified>
</cp:coreProperties>
</file>